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5EAF9" w14:textId="0FD7AFF9" w:rsidR="002D0BA0" w:rsidRDefault="002837C6" w:rsidP="002D0BA0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1" layoutInCell="1" allowOverlap="1" wp14:anchorId="7D57D115" wp14:editId="26C8634A">
                <wp:simplePos x="0" y="0"/>
                <wp:positionH relativeFrom="page">
                  <wp:posOffset>259080</wp:posOffset>
                </wp:positionH>
                <wp:positionV relativeFrom="page">
                  <wp:posOffset>5654040</wp:posOffset>
                </wp:positionV>
                <wp:extent cx="1444625" cy="0"/>
                <wp:effectExtent l="0" t="0" r="0" b="0"/>
                <wp:wrapNone/>
                <wp:docPr id="1000" name="Straight Connector 5982838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0F076B" id="Straight Connector 598283856" o:spid="_x0000_s1026" alt="&quot;&quot;" style="position:absolute;z-index:2517145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0.4pt,445.2pt" to="134.15pt,4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" strokecolor="#393737 [8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1" layoutInCell="1" allowOverlap="1" wp14:anchorId="73823EF7" wp14:editId="31305AE3">
                <wp:simplePos x="0" y="0"/>
                <wp:positionH relativeFrom="page">
                  <wp:posOffset>2451100</wp:posOffset>
                </wp:positionH>
                <wp:positionV relativeFrom="page">
                  <wp:posOffset>3184525</wp:posOffset>
                </wp:positionV>
                <wp:extent cx="5056505" cy="6492240"/>
                <wp:effectExtent l="0" t="0" r="0" b="3810"/>
                <wp:wrapSquare wrapText="bothSides"/>
                <wp:docPr id="100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6505" cy="6492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bidi w:val="1"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rtl w:val="1"/>
                                <w:lang w:val="en-US" w:bidi="fa-IR"/>
                              </w:rPr>
                              <w:t xml:space="preserve">پروژه شاخص سیستم‌های امبدد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سامانه صوت سلولی و شبکه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ESP32-S3 / EC200U / W5500 / ESP-IDF / Android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 نسخه‌های برد اختصاصی با ارتباط سلولی،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Wi-Fi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Ethernet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USB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نمایشگر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OLED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کنترل تغذیه و تبدیل سطح ولتاژ مودم؛ توسعه مدیریت تماس، صوت دوطرفه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PCM/I2S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انتقال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WebSocket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UDP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کار روی کدک‌های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G.711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Opus.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بازآرایی فریمور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Arduino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با ماژول‌ها و تسک‌های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ESP-IDF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؛ افزودن تحلیل صف و بافر جیتر، اتصال مجدد، حالت‌های آزمون صوت و ابزار میزبان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Python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برای بررسی نمونه اولیه.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توسعه اپلیکیشن اندروید با کمک هوش مصنوعی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Kotlin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Jetpack Compose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برای مدیریت چند دستگاه، تماس و پیامک؛ توسعه شخصی پروتکل‌های ارتباط با سرور، مدیریت داده‌ها و پیام‌ها و منطق مخابراتی سامانه.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1322831" cy="889562"/>
                                  <wp:docPr id="1002" name="Picture 1" descr="voip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voip-board-design.png"/>
                                          <pic:cNvPicPr/>
                                        </pic:nvPicPr>
                                        <pic:blipFill>
                                          <a:blip r:embed="rIdResume1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831" cy="88956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322832" cy="881888"/>
                                  <wp:docPr id="1003" name="Picture 2" descr="voip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1-board-perspective-4k.png"/>
                                          <pic:cNvPicPr/>
                                        </pic:nvPicPr>
                                        <pic:blipFill>
                                          <a:blip r:embed="rIdResume10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832" cy="88188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322832" cy="881888"/>
                                  <wp:docPr id="1004" name="Picture 3" descr="voip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2-board-top-4k.png"/>
                                          <pic:cNvPicPr/>
                                        </pic:nvPicPr>
                                        <pic:blipFill>
                                          <a:blip r:embed="rIdResume10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832" cy="88188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تصویر قبلی برد نسخه ۲٫۰۰ و نماهای پرسپکتیو و بالای مدل نسخه ۲٫۰۱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891205" cy="1691640"/>
                                  <wp:docPr id="1005" name="Picture 1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audio-ui-home.png"/>
                                          <pic:cNvPicPr/>
                                        </pic:nvPicPr>
                                        <pic:blipFill>
                                          <a:blip r:embed="rIdResume10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1205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761238" cy="1691640"/>
                                  <wp:docPr id="1006" name="Picture 2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4-dialer.png"/>
                                          <pic:cNvPicPr/>
                                        </pic:nvPicPr>
                                        <pic:blipFill>
                                          <a:blip r:embed="rIdResume10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1238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761238" cy="1691640"/>
                                  <wp:docPr id="1007" name="Picture 3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5-messages.png"/>
                                          <pic:cNvPicPr/>
                                        </pic:nvPicPr>
                                        <pic:blipFill>
                                          <a:blip r:embed="rIdResume10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1238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761238" cy="1691640"/>
                                  <wp:docPr id="1008" name="Picture 4" descr="androi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07-active-call.png"/>
                                          <pic:cNvPicPr/>
                                        </pic:nvPicPr>
                                        <pic:blipFill>
                                          <a:blip r:embed="rIdResume10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1238" cy="169164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رابط اندروید: وضعیت دستگاه، تماس، پیامک و تماس فعال؛ با داده‌های نمایشی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23EF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3pt;margin-top:250.75pt;width:398.15pt;height:511.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" filled="f" stroked="f">
                <v:textbox>
                  <w:txbxContent>
                    <w:p>
                      <w:pPr>
                        <w:pStyle w:val="Heading2"/>
                        <w:keepNext/>
                        <w:bidi w:val="1"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4"/>
                          <w:szCs w:val="24"/>
                          <w:rtl w:val="1"/>
                          <w:lang w:val="en-US" w:bidi="fa-IR"/>
                        </w:rPr>
                        <w:t xml:space="preserve">پروژه شاخص سیستم‌های امبدد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سامانه صوت سلولی و شبکه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ESP32-S3 / EC200U / W5500 / ESP-IDF / Android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 نسخه‌های برد اختصاصی با ارتباط سلولی،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Wi-Fi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Ethernet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USB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نمایشگر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OLED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کنترل تغذیه و تبدیل سطح ولتاژ مودم؛ توسعه مدیریت تماس، صوت دوطرفه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PCM/I2S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انتقال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WebSocket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UDP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کار روی کدک‌های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G.711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Opus.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بازآرایی فریمور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Arduino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با ماژول‌ها و تسک‌های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ESP-IDF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؛ افزودن تحلیل صف و بافر جیتر، اتصال مجدد، حالت‌های آزمون صوت و ابزار میزبان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Python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برای بررسی نمونه اولیه.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توسعه اپلیکیشن اندروید با کمک هوش مصنوعی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Kotlin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Jetpack Compose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برای مدیریت چند دستگاه، تماس و پیامک؛ توسعه شخصی پروتکل‌های ارتباط با سرور، مدیریت داده‌ها و پیام‌ها و منطق مخابراتی سامانه.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322831" cy="889562"/>
                            <wp:docPr id="1009" name="Picture 1" descr="voip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voip-board-design.png"/>
                                    <pic:cNvPicPr/>
                                  </pic:nvPicPr>
                                  <pic:blipFill>
                                    <a:blip r:embed="rIdResume10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831" cy="88956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322832" cy="881888"/>
                            <wp:docPr id="1010" name="Picture 2" descr="voip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1-board-perspective-4k.png"/>
                                    <pic:cNvPicPr/>
                                  </pic:nvPicPr>
                                  <pic:blipFill>
                                    <a:blip r:embed="rIdResume10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832" cy="88188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322832" cy="881888"/>
                            <wp:docPr id="1011" name="Picture 3" descr="voip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2-board-top-4k.png"/>
                                    <pic:cNvPicPr/>
                                  </pic:nvPicPr>
                                  <pic:blipFill>
                                    <a:blip r:embed="rIdResume10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832" cy="88188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تصویر قبلی برد نسخه ۲٫۰۰ و نماهای پرسپکتیو و بالای مدل نسخه ۲٫۰۱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891205" cy="1691640"/>
                            <wp:docPr id="1012" name="Picture 1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audio-ui-home.png"/>
                                    <pic:cNvPicPr/>
                                  </pic:nvPicPr>
                                  <pic:blipFill>
                                    <a:blip r:embed="rIdResume1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1205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761238" cy="1691640"/>
                            <wp:docPr id="1013" name="Picture 2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4-dialer.png"/>
                                    <pic:cNvPicPr/>
                                  </pic:nvPicPr>
                                  <pic:blipFill>
                                    <a:blip r:embed="rIdResume1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1238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761238" cy="1691640"/>
                            <wp:docPr id="1014" name="Picture 3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5-messages.png"/>
                                    <pic:cNvPicPr/>
                                  </pic:nvPicPr>
                                  <pic:blipFill>
                                    <a:blip r:embed="rIdResume1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1238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761238" cy="1691640"/>
                            <wp:docPr id="1015" name="Picture 4" descr="androi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07-active-call.png"/>
                                    <pic:cNvPicPr/>
                                  </pic:nvPicPr>
                                  <pic:blipFill>
                                    <a:blip r:embed="rIdResume1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1238" cy="169164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رابط اندروید: وضعیت دستگاه، تماس، پیامک و تماس فعال؛ با داده‌های نمایشی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1" layoutInCell="1" allowOverlap="1" wp14:anchorId="01978171" wp14:editId="52482A2B">
                <wp:simplePos x="0" y="0"/>
                <wp:positionH relativeFrom="page">
                  <wp:posOffset>139065</wp:posOffset>
                </wp:positionH>
                <wp:positionV relativeFrom="page">
                  <wp:posOffset>3084195</wp:posOffset>
                </wp:positionV>
                <wp:extent cx="2016125" cy="2362200"/>
                <wp:effectExtent l="0" t="0" r="0" b="0"/>
                <wp:wrapSquare wrapText="bothSides"/>
                <wp:docPr id="10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2362200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rtl w:val="1"/>
                                <w:lang w:val="en-US" w:bidi="fa-IR"/>
                              </w:rPr>
                              <w:t xml:space="preserve">تحصیلات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1"/>
                                <w:lang w:val="en-US" w:bidi="fa-IR"/>
                              </w:rPr>
                              <w:t xml:space="preserve">کارشناسی مهندسی پزشکی</w:t>
                              <w:br/>
                              <w:t xml:space="preserve">گرایش بیوالکتریک</w:t>
                              <w:br/>
                              <w:t xml:space="preserve">دانشگاه صنعتی امیرکبیر</w:t>
                              <w:br/>
                              <w:t xml:space="preserve">فارغ‌التحصیل ۲۰۲۲</w:t>
                              <w:br/>
                              <w:t xml:space="preserve">معدل ۱۶٫۵۲ از ۲۰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78171" id="Text Box 6" o:spid="_x0000_s1027" type="#_x0000_t202" style="position:absolute;left:0;text-align:left;margin-left:10.95pt;margin-top:242.85pt;width:158.75pt;height:18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" filled="f" stroked="f">
                <v:textbox>
                  <w:txbxContent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3"/>
                          <w:szCs w:val="23"/>
                          <w:rtl w:val="1"/>
                          <w:lang w:val="en-US" w:bidi="fa-IR"/>
                        </w:rPr>
                        <w:t xml:space="preserve">تحصیلات</w:t>
                      </w:r>
                    </w:p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1"/>
                          <w:lang w:val="en-US" w:bidi="fa-IR"/>
                        </w:rPr>
                        <w:t xml:space="preserve">کارشناسی مهندسی پزشکی</w:t>
                        <w:br/>
                        <w:t xml:space="preserve">گرایش بیوالکتریک</w:t>
                        <w:br/>
                        <w:t xml:space="preserve">دانشگاه صنعتی امیرکبیر</w:t>
                        <w:br/>
                        <w:t xml:space="preserve">فارغ‌التحصیل ۲۰۲۲</w:t>
                        <w:br/>
                        <w:t xml:space="preserve">معدل ۱۶٫۵۲ از ۲۰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1" layoutInCell="1" allowOverlap="1" wp14:anchorId="3225669C" wp14:editId="0AEAE0DD">
                <wp:simplePos x="0" y="0"/>
                <wp:positionH relativeFrom="page">
                  <wp:posOffset>213360</wp:posOffset>
                </wp:positionH>
                <wp:positionV relativeFrom="page">
                  <wp:posOffset>5867400</wp:posOffset>
                </wp:positionV>
                <wp:extent cx="1996440" cy="1051560"/>
                <wp:effectExtent l="0" t="0" r="0" b="0"/>
                <wp:wrapSquare wrapText="bothSides"/>
                <wp:docPr id="10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051560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rtl w:val="1"/>
                                <w:lang w:val="en-US" w:bidi="fa-IR"/>
                              </w:rPr>
                              <w:t xml:space="preserve">سوابق حرفه‌ای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1"/>
                                <w:lang w:val="en-US" w:bidi="fa-IR"/>
                              </w:rPr>
                              <w:t xml:space="preserve">اکنون: مستقل و پروژه‌ای</w:t>
                              <w:br/>
                              <w:t xml:space="preserve">پیش‌تر: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0"/>
                                <w:lang w:val="en-US" w:bidi="fa-IR"/>
                              </w:rPr>
                              <w:t xml:space="preserve">WioTech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1"/>
                                <w:lang w:val="en-US" w:bidi="fa-IR"/>
                              </w:rPr>
                              <w:t xml:space="preserve">، ۳ سال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669C" id="Text Box 11" o:spid="_x0000_s1028" type="#_x0000_t202" style="position:absolute;left:0;text-align:left;margin-left:16.8pt;margin-top:462pt;width:157.2pt;height:82.8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" filled="f" stroked="f">
                <v:textbox>
                  <w:txbxContent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3"/>
                          <w:szCs w:val="23"/>
                          <w:rtl w:val="1"/>
                          <w:lang w:val="en-US" w:bidi="fa-IR"/>
                        </w:rPr>
                        <w:t xml:space="preserve">سوابق حرفه‌ای</w:t>
                      </w:r>
                    </w:p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1"/>
                          <w:lang w:val="en-US" w:bidi="fa-IR"/>
                        </w:rPr>
                        <w:t xml:space="preserve">اکنون: مستقل و پروژه‌ای</w:t>
                        <w:br/>
                        <w:t xml:space="preserve">پیش‌تر: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0"/>
                          <w:lang w:val="en-US" w:bidi="fa-IR"/>
                        </w:rPr>
                        <w:t xml:space="preserve">WioTech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1"/>
                          <w:lang w:val="en-US" w:bidi="fa-IR"/>
                        </w:rPr>
                        <w:t xml:space="preserve">، ۳ سال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096506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1" layoutInCell="1" allowOverlap="1" wp14:anchorId="698CF97E" wp14:editId="18F00198">
                <wp:simplePos x="0" y="0"/>
                <wp:positionH relativeFrom="page">
                  <wp:posOffset>213360</wp:posOffset>
                </wp:positionH>
                <wp:positionV relativeFrom="margin">
                  <wp:posOffset>6842760</wp:posOffset>
                </wp:positionV>
                <wp:extent cx="2011680" cy="2303145"/>
                <wp:effectExtent l="0" t="0" r="0" b="1905"/>
                <wp:wrapSquare wrapText="bothSides"/>
                <wp:docPr id="1018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2303145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rtl w:val="1"/>
                                <w:lang w:val="en-US" w:bidi="fa-IR"/>
                              </w:rPr>
                              <w:t xml:space="preserve">حوزه‌های پروژه‌ای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1"/>
                                <w:lang w:val="en-US" w:bidi="fa-IR"/>
                              </w:rPr>
                              <w:t xml:space="preserve">فریمور امبدد</w:t>
                              <w:br/>
                              <w:t xml:space="preserve">طراحی مدار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0"/>
                                <w:lang w:val="en-US" w:bidi="fa-IR"/>
                              </w:rPr>
                              <w:t xml:space="preserve">PCB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1"/>
                                <w:lang w:val="en-US" w:bidi="fa-IR"/>
                              </w:rPr>
                              <w:t xml:space="preserve"/>
                              <w:br/>
                              <w:t xml:space="preserve">صوت سلولی و شبکه</w:t>
                              <w:br/>
                              <w:t xml:space="preserve">کنترل صنعتی</w:t>
                              <w:br/>
                              <w:t xml:space="preserve">مدیریت انرژی باتری</w:t>
                              <w:br/>
                              <w:t xml:space="preserve"/>
                              <w:br/>
                              <w:t xml:space="preserve">نمونه‌کارها</w:t>
                              <w:br/>
                              <w:t xml:space="preserve"/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0"/>
                                <w:lang w:val="en-US" w:bidi="fa-IR"/>
                              </w:rPr>
                              <w:t xml:space="preserve">lcenj.ir/about#portfolio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1"/>
                                <w:lang w:val="en-US" w:bidi="fa-IR"/>
                              </w:rPr>
                              <w:t xml:space="preserve"/>
                              <w:br/>
                              <w:t xml:space="preserve"/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rtl w:val="0"/>
                                <w:lang w:val="en-US" w:bidi="fa-IR"/>
                              </w:rPr>
                              <w:t xml:space="preserve">github.com/mnazizi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CF97E" id="Text Box 199" o:spid="_x0000_s1029" type="#_x0000_t202" style="position:absolute;left:0;text-align:left;margin-left:16.8pt;margin-top:538.8pt;width:158.4pt;height:181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" filled="f" stroked="f">
                <v:textbox>
                  <w:txbxContent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3"/>
                          <w:szCs w:val="23"/>
                          <w:rtl w:val="1"/>
                          <w:lang w:val="en-US" w:bidi="fa-IR"/>
                        </w:rPr>
                        <w:t xml:space="preserve">حوزه‌های پروژه‌ای</w:t>
                      </w:r>
                    </w:p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1"/>
                          <w:lang w:val="en-US" w:bidi="fa-IR"/>
                        </w:rPr>
                        <w:t xml:space="preserve">فریمور امبدد</w:t>
                        <w:br/>
                        <w:t xml:space="preserve">طراحی مدار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0"/>
                          <w:lang w:val="en-US" w:bidi="fa-IR"/>
                        </w:rPr>
                        <w:t xml:space="preserve">PCB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1"/>
                          <w:lang w:val="en-US" w:bidi="fa-IR"/>
                        </w:rPr>
                        <w:t xml:space="preserve"/>
                        <w:br/>
                        <w:t xml:space="preserve">صوت سلولی و شبکه</w:t>
                        <w:br/>
                        <w:t xml:space="preserve">کنترل صنعتی</w:t>
                        <w:br/>
                        <w:t xml:space="preserve">مدیریت انرژی باتری</w:t>
                        <w:br/>
                        <w:t xml:space="preserve"/>
                        <w:br/>
                        <w:t xml:space="preserve">نمونه‌کارها</w:t>
                        <w:br/>
                        <w:t xml:space="preserve"/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0"/>
                          <w:lang w:val="en-US" w:bidi="fa-IR"/>
                        </w:rPr>
                        <w:t xml:space="preserve">lcenj.ir/about#portfolio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1"/>
                          <w:lang w:val="en-US" w:bidi="fa-IR"/>
                        </w:rPr>
                        <w:t xml:space="preserve"/>
                        <w:br/>
                        <w:t xml:space="preserve"/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rtl w:val="0"/>
                          <w:lang w:val="en-US" w:bidi="fa-IR"/>
                        </w:rPr>
                        <w:t xml:space="preserve">github.com/mnazizi</w:t>
                      </w:r>
                    </w:p>
                  </w:txbxContent>
                </v:textbox>
                <w10:wrap type="square" anchorx="page" anchory="margin"/>
                <w10:anchorlock/>
              </v:shape>
            </w:pict>
          </mc:Fallback>
        </mc:AlternateContent>
      </w:r>
      <w:r w:rsidR="0009650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1" layoutInCell="1" allowOverlap="1" wp14:anchorId="5A79BC6A" wp14:editId="60868FE3">
                <wp:simplePos x="0" y="0"/>
                <wp:positionH relativeFrom="page">
                  <wp:posOffset>259080</wp:posOffset>
                </wp:positionH>
                <wp:positionV relativeFrom="page">
                  <wp:posOffset>7062470</wp:posOffset>
                </wp:positionV>
                <wp:extent cx="1444625" cy="0"/>
                <wp:effectExtent l="0" t="0" r="0" b="0"/>
                <wp:wrapNone/>
                <wp:docPr id="1019" name="Straight Connector 20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9E2F1C" id="Straight Connector 200" o:spid="_x0000_s1026" alt="&quot;&quot;" style="position:absolute;z-index:2516971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0.4pt,556.1pt" to="134.15pt,5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" strokecolor="#393737 [8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09650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4211D320" wp14:editId="00746202">
                <wp:simplePos x="0" y="0"/>
                <wp:positionH relativeFrom="page">
                  <wp:posOffset>237490</wp:posOffset>
                </wp:positionH>
                <wp:positionV relativeFrom="page">
                  <wp:posOffset>2993390</wp:posOffset>
                </wp:positionV>
                <wp:extent cx="1444625" cy="0"/>
                <wp:effectExtent l="0" t="0" r="0" b="0"/>
                <wp:wrapNone/>
                <wp:docPr id="1020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4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EDC8C3" id="Straight Connector 9" o:spid="_x0000_s1026" alt="&quot;&quot;" style="position:absolute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8.7pt,235.7pt" to="132.45pt,2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" strokecolor="#747070 [16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2D0BA0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1" layoutInCell="1" allowOverlap="1" wp14:anchorId="293EC83D" wp14:editId="31B70FFC">
                <wp:simplePos x="0" y="0"/>
                <wp:positionH relativeFrom="page">
                  <wp:posOffset>350520</wp:posOffset>
                </wp:positionH>
                <wp:positionV relativeFrom="page">
                  <wp:posOffset>2072640</wp:posOffset>
                </wp:positionV>
                <wp:extent cx="1905000" cy="929640"/>
                <wp:effectExtent l="0" t="0" r="0" b="3810"/>
                <wp:wrapSquare wrapText="bothSides"/>
                <wp:docPr id="10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+98 930 897 4255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mohammadnorozianazizi</w:t>
                            </w:r>
                          </w:p>
                          <w:p>
                            <w:pPr>
                              <w:pStyle w:val="Normal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0"/>
                                <w:szCs w:val="20"/>
                                <w:lang w:val="en-US" w:bidi="fa-IR"/>
                              </w:rPr>
                              <w:t xml:space="preserve">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EC83D" id="Text Box 15" o:spid="_x0000_s1030" type="#_x0000_t202" style="position:absolute;left:0;text-align:left;margin-left:27.6pt;margin-top:163.2pt;width:150pt;height:73.2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" filled="f" stroked="f">
                <v:textbox>
                  <w:txbxContent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+98 930 897 4255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mohammadnorozianazizi</w:t>
                      </w:r>
                    </w:p>
                    <w:p>
                      <w:pPr>
                        <w:pStyle w:val="Normal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0"/>
                          <w:szCs w:val="20"/>
                          <w:lang w:val="en-US" w:bidi="fa-IR"/>
                        </w:rPr>
                        <w:t xml:space="preserve">@gmail.com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D0BA0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1" layoutInCell="1" allowOverlap="1" wp14:anchorId="24C8F830" wp14:editId="79472071">
                <wp:simplePos x="0" y="0"/>
                <wp:positionH relativeFrom="page">
                  <wp:posOffset>2464435</wp:posOffset>
                </wp:positionH>
                <wp:positionV relativeFrom="page">
                  <wp:posOffset>1732280</wp:posOffset>
                </wp:positionV>
                <wp:extent cx="4873625" cy="1449070"/>
                <wp:effectExtent l="0" t="0" r="0" b="0"/>
                <wp:wrapSquare wrapText="bothSides"/>
                <wp:docPr id="10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3625" cy="1449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bidi w:val="1"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rtl w:val="1"/>
                                <w:lang w:val="en-US" w:bidi="fa-IR"/>
                              </w:rPr>
                              <w:t xml:space="preserve">معرفی حرفه‌ای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مهندس سیستم‌های امبدد و الکترونیک با فعالیت مستقل و پروژه‌ای. توسعه محصولات الکترونیکی از طراحی مدار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PCB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تا فریمور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ESP32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یکپارچه‌سازی ارتباطات، راه‌اندازی سخت‌افزار و ساخت ابزارهای عیب‌یابی. تجربه پروژه‌ای در سامانه‌های صوتی سلولی، کنترل صنعتی، مدیریت انرژی باتری و تجهیزات متصل.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8F830" id="Text Box 26" o:spid="_x0000_s1031" type="#_x0000_t202" style="position:absolute;left:0;text-align:left;margin-left:194.05pt;margin-top:136.4pt;width:383.75pt;height:114.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" filled="f" stroked="f">
                <v:textbox>
                  <w:txbxContent>
                    <w:p>
                      <w:pPr>
                        <w:pStyle w:val="Heading2"/>
                        <w:keepNext/>
                        <w:bidi w:val="1"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4"/>
                          <w:szCs w:val="24"/>
                          <w:rtl w:val="1"/>
                          <w:lang w:val="en-US" w:bidi="fa-IR"/>
                        </w:rPr>
                        <w:t xml:space="preserve">معرفی حرفه‌ای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مهندس سیستم‌های امبدد و الکترونیک با فعالیت مستقل و پروژه‌ای. توسعه محصولات الکترونیکی از طراحی مدار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PCB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تا فریمور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ESP32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یکپارچه‌سازی ارتباطات، راه‌اندازی سخت‌افزار و ساخت ابزارهای عیب‌یابی. تجربه پروژه‌ای در سامانه‌های صوتی سلولی، کنترل صنعتی، مدیریت انرژی باتری و تجهیزات متصل.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D0BA0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1" layoutInCell="1" allowOverlap="1" wp14:anchorId="337F90FE" wp14:editId="56AB5DBF">
                <wp:simplePos x="0" y="0"/>
                <wp:positionH relativeFrom="page">
                  <wp:posOffset>220980</wp:posOffset>
                </wp:positionH>
                <wp:positionV relativeFrom="page">
                  <wp:posOffset>2141220</wp:posOffset>
                </wp:positionV>
                <wp:extent cx="182880" cy="476885"/>
                <wp:effectExtent l="0" t="0" r="7620" b="0"/>
                <wp:wrapSquare wrapText="bothSides"/>
                <wp:docPr id="1023" name="Group 18" descr="Contact info icon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476885"/>
                          <a:chOff x="0" y="0"/>
                          <a:chExt cx="184754" cy="475699"/>
                        </a:xfrm>
                      </wpg:grpSpPr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9" y="294724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6AB9C7" id="Group 18" o:spid="_x0000_s1026" alt="Contact info icons" style="position:absolute;margin-left:17.4pt;margin-top:168.6pt;width:14.4pt;height:37.55pt;z-index:251691008;mso-position-horizontal-relative:page;mso-position-vertical-relative:page;mso-width-relative:margin;mso-height-relative:margin" coordsize="184754,47569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7" o:spid="_x0000_s1027" type="#_x0000_t75" style="position:absolute;width:180975;height:180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">
                  <v:imagedata r:id="rId14" o:title=""/>
                </v:shape>
                <v:shape id="Graphic 12" o:spid="_x0000_s1028" type="#_x0000_t75" style="position:absolute;left:3779;top:294724;width:180975;height:180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">
                  <v:imagedata r:id="rId15" o:title=""/>
                </v:shape>
                <w10:wrap type="square" anchorx="page" anchory="page"/>
                <w10:anchorlock/>
              </v:group>
            </w:pict>
          </mc:Fallback>
        </mc:AlternateContent>
      </w:r>
      <w:r w:rsidR="002D0BA0"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1" layoutInCell="1" allowOverlap="1" wp14:anchorId="16516CE5" wp14:editId="509B256A">
                <wp:simplePos x="0" y="0"/>
                <wp:positionH relativeFrom="page">
                  <wp:posOffset>283210</wp:posOffset>
                </wp:positionH>
                <wp:positionV relativeFrom="page">
                  <wp:posOffset>1755775</wp:posOffset>
                </wp:positionV>
                <wp:extent cx="1856105" cy="347345"/>
                <wp:effectExtent l="0" t="0" r="0" b="0"/>
                <wp:wrapSquare wrapText="bothSides"/>
                <wp:docPr id="102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105" cy="347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bidi w:val="1"/>
                              <w:spacing w:before="0" w:after="6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3"/>
                                <w:szCs w:val="23"/>
                                <w:rtl w:val="1"/>
                                <w:lang w:val="en-US" w:bidi="fa-IR"/>
                              </w:rPr>
                              <w:t xml:space="preserve">اطلاعات تماس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16CE5" id="Text Box 16" o:spid="_x0000_s1032" type="#_x0000_t202" style="position:absolute;left:0;text-align:left;margin-left:22.3pt;margin-top:138.25pt;width:146.15pt;height:27.3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" filled="f" stroked="f">
                <v:textbox>
                  <w:txbxContent>
                    <w:p>
                      <w:pPr>
                        <w:pStyle w:val="Normal"/>
                        <w:bidi w:val="1"/>
                        <w:spacing w:before="0" w:after="6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3"/>
                          <w:szCs w:val="23"/>
                          <w:rtl w:val="1"/>
                          <w:lang w:val="en-US" w:bidi="fa-IR"/>
                        </w:rPr>
                        <w:t xml:space="preserve">اطلاعات تماس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D0BA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2B999C03" wp14:editId="3AB1CC91">
                <wp:simplePos x="0" y="0"/>
                <wp:positionH relativeFrom="page">
                  <wp:posOffset>2304415</wp:posOffset>
                </wp:positionH>
                <wp:positionV relativeFrom="page">
                  <wp:posOffset>1710055</wp:posOffset>
                </wp:positionV>
                <wp:extent cx="0" cy="7955280"/>
                <wp:effectExtent l="0" t="0" r="38100" b="26670"/>
                <wp:wrapNone/>
                <wp:docPr id="1025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552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12479" id="Straight Connector 3" o:spid="_x0000_s1026" alt="&quot;&quot;" style="position:absolute;z-index:2516869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81.45pt,134.65pt" to="181.45pt,7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" strokecolor="#747070 [1614]" strokeweight="1pt">
                <v:stroke joinstyle="miter"/>
                <w10:wrap anchorx="page" anchory="page"/>
                <w10:anchorlock/>
              </v:line>
            </w:pict>
          </mc:Fallback>
        </mc:AlternateContent>
      </w:r>
      <w:r w:rsidR="002D0BA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1" layoutInCell="1" allowOverlap="1" wp14:anchorId="6D0F56EB" wp14:editId="00144BE8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7772400" cy="1490345"/>
                <wp:effectExtent l="0" t="0" r="0" b="0"/>
                <wp:wrapNone/>
                <wp:docPr id="102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49034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9D2AE" id="Rectangle 1" o:spid="_x0000_s1026" alt="&quot;&quot;" style="position:absolute;margin-left:560.8pt;margin-top:-36pt;width:612pt;height:117.35pt;z-index:-2516316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" fillcolor="#11374f [3208]" stroked="f" strokeweight="1pt">
                <w10:wrap anchorx="page"/>
                <w10:anchorlock/>
              </v:rect>
            </w:pict>
          </mc:Fallback>
        </mc:AlternateContent>
      </w:r>
    </w:p>
    <w:p w14:paraId="57103ACB" w14:textId="0E1C90F1" w:rsidR="00BF6860" w:rsidRPr="00992DE5" w:rsidRDefault="00BF6860" w:rsidP="00BF6860">
      <w:pPr>
        <w:pStyle w:val="Title"/>
        <w:spacing w:after="0"/>
        <w:rPr>
          <w:rFonts w:ascii="Vazir" w:hAnsi="Vazir" w:cs="Vazir" w:eastAsia="Vazir"/>
          <w:b/>
          <w:bCs/>
          <w:color w:val="FFFFCC"/>
          <w:sz w:val="26"/>
          <w:szCs w:val="26"/>
          <w:lang w:bidi="fa-IR"/>
        </w:rPr>
        <w:jc w:val="center"/>
      </w:pPr>
      <w:r w:rsidRPr="00992DE5">
        <w:rPr>
          <w:rFonts w:ascii="Vazir" w:hAnsi="Vazir" w:cs="Vazir" w:eastAsia="Vazir"/>
          <w:b/>
          <w:bCs/>
          <w:color w:val="FFFFCC"/>
          <w:lang w:bidi="fa-IR"/>
          <w:spacing w:val="0"/>
          <w:sz w:val="36"/>
          <w:szCs w:val="36"/>
          <w:bCs/>
          <w:rtl/>
        </w:rPr>
        <w:t>محمد نوروزیان عزیزی</w:t>
      </w:r>
      <w:r w:rsidR="0038118F" w:rsidRPr="00992DE5">
        <w:rPr>
          <w:rFonts w:ascii="Vazir" w:hAnsi="Vazir" w:cs="Vazir" w:eastAsia="Vazir"/>
          <w:b/>
          <w:bCs/>
          <w:color w:val="FFFFCC"/>
          <w:lang w:bidi="fa-IR"/>
          <w:spacing w:val="0"/>
          <w:sz w:val="36"/>
          <w:szCs w:val="36"/>
          <w:bCs/>
          <w:rtl/>
        </w:rPr>
        <w:t/>
      </w:r>
      <w:r w:rsidRPr="00992DE5">
        <w:rPr>
          <w:rFonts w:ascii="Vazir" w:hAnsi="Vazir" w:cs="Vazir" w:eastAsia="Vazir"/>
          <w:b/>
          <w:bCs/>
          <w:color w:val="FFFFCC"/>
          <w:lang w:bidi="fa-IR"/>
          <w:spacing w:val="0"/>
          <w:sz w:val="36"/>
          <w:szCs w:val="36"/>
          <w:bCs/>
          <w:rtl/>
        </w:rPr>
        <w:t/>
      </w:r>
    </w:p>
    <w:p w14:paraId="37DC0C65" w14:textId="77777777" w:rsidR="00F835C7" w:rsidRPr="00992DE5" w:rsidRDefault="00F835C7" w:rsidP="00F835C7">
      <w:pPr>
        <w:jc w:val="center"/>
        <w:rPr>
          <w:rFonts w:cs="Vazir" w:ascii="Vazir" w:hAnsi="Vazir" w:eastAsia="Vazir"/>
          <w:b/>
          <w:bCs/>
          <w:color w:val="CCFFCC"/>
          <w:sz w:val="24"/>
          <w:szCs w:val="28"/>
          <w:rtl/>
          <w:lang w:bidi="fa-IR"/>
        </w:rPr>
      </w:pPr>
      <w:r w:rsidRPr="00992DE5">
        <w:rPr>
          <w:rFonts w:ascii="Vazir" w:hAnsi="Vazir" w:cs="Vazir" w:eastAsia="Vazir"/>
          <w:b/>
          <w:bCs/>
          <w:color w:val="CCFFCC"/>
          <w:spacing w:val="0"/>
          <w:sz w:val="24"/>
          <w:szCs w:val="24"/>
          <w:bCs/>
          <w:rtl/>
        </w:rPr>
        <w:t>مهندس سیستم‌های امبدد و الکترونیک</w:t>
      </w:r>
    </w:p>
    <w:p w14:paraId="2608BA33" w14:textId="77777777" w:rsidR="00F835C7" w:rsidRPr="00F835C7" w:rsidRDefault="00F835C7" w:rsidP="00F835C7">
      <w:pPr>
        <w:bidi/>
        <w:rPr>
          <w:lang w:bidi="fa-IR"/>
        </w:rPr>
      </w:pPr>
    </w:p>
    <w:p w14:paraId="470C6E4D" w14:textId="68C1DDC3" w:rsidR="00F835C7" w:rsidRDefault="00F835C7" w:rsidP="00BF6860">
      <w:pPr>
        <w:jc w:val="center"/>
        <w:rPr>
          <w:rFonts w:cs="Vazir" w:ascii="Vazir" w:hAnsi="Vazir" w:eastAsia="Vazir"/>
          <w:b/>
          <w:bCs/>
          <w:sz w:val="24"/>
          <w:szCs w:val="28"/>
        </w:rPr>
      </w:pPr>
      <w:r>
        <w:rPr>
          <w:rFonts w:cs="Vazir" w:ascii="Vazir" w:hAnsi="Vazir" w:eastAsia="Vazir"/>
          <w:b/>
          <w:bCs/>
          <w:sz w:val="24"/>
          <w:szCs w:val="28"/>
        </w:rPr>
        <w:br w:type="page"/>
      </w:r>
    </w:p>
    <w:p w14:paraId="63746C96" w14:textId="332CCE45" w:rsidR="0038118F" w:rsidRPr="0038118F" w:rsidRDefault="00BD2BDF" w:rsidP="00BD2BDF">
      <w:pPr>
        <w:rPr>
          <w:rFonts w:cs="Vazir" w:ascii="Vazir" w:hAnsi="Vazir" w:eastAsia="Vazir"/>
          <w:sz w:val="24"/>
          <w:szCs w:val="28"/>
        </w:rPr>
      </w:pPr>
      <w:r w:rsidRPr="007818D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1" locked="1" layoutInCell="1" allowOverlap="1" wp14:anchorId="58F1EBA1" wp14:editId="7C012788">
                <wp:simplePos x="0" y="0"/>
                <wp:positionH relativeFrom="margin">
                  <wp:posOffset>0</wp:posOffset>
                </wp:positionH>
                <wp:positionV relativeFrom="margin">
                  <wp:posOffset>46355</wp:posOffset>
                </wp:positionV>
                <wp:extent cx="6858000" cy="9144000"/>
                <wp:effectExtent l="0" t="0" r="0" b="0"/>
                <wp:wrapNone/>
                <wp:docPr id="1027" name="Text Box 1056830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03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bidi w:val="1"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rtl w:val="1"/>
                                <w:lang w:val="en-US" w:bidi="fa-IR"/>
                              </w:rPr>
                              <w:t xml:space="preserve">سخت‌افزار صوتی و کنترل صنعتی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سخت‌افزار صوتی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SIP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W5500 / PCM5102A / NS4165B / PoE / USB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 شماتیک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PCB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سامانه صوتی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Ethernet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با مبدل دیجیتال به آنالوگ، تقویت‌کننده بلندگو و رابط پردازنده؛ طراحی تغذیه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PoE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USB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با انتخاب منبع و بررسی فوت‌پرینت قطعات.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کنترلر نمایشگر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GIFT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ESP32-S3 / ILI9488 / 16-bit 8080 / USB-C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 برد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TFT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با گذرگاه موازی ۱۶ بیتی، سیگنال‌های کنترل، مقاومت‌های سری و نور پس‌زمینه؛ یکپارچه‌سازی تغذیه اختصاصی نمایشگر، کلیدزنی، حفاظت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USB-C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رابط کلید و بازر.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کنترلر قفل و کلیدزنی با دو پردازنده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STM32F030 · ESP32-S3 · MPU6050 · UART · ESP-IDF · پنل وب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توسعه فریمورهای مجزای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ESP32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برای کنترل عملگر، سنجش ولتاژ، پایش حرکت، اتوماسیون زمانی و پنل کنترل در مرورگر.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پیاده‌سازی فرمان‌های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UART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احراز اصالت‌شده با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AES-CCM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رد پیام‌های بازپخش‌شده، شمارنده‌های پایدار راه‌اندازی، مدیریت خطا و ثبت نسخه‌ها و آزمون‌های یکپارچه‌سازی.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افزودن تاریخچه پنج‌دقیقه‌ای ولتاژ، بزرگ‌نمایی زمانی، توقف نمایش، مرور تاریخچه و خروجی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CSV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؛ تطبیق تمام ۸۱۲۰ رکورد ذخیره‌شده با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CSV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شامل ۴۰۵۹ قرائت معتبر و بازه‌های صریحاً علامت‌گذاری‌شده فاقد داده معتبر.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کنترلر و بردهای ورودی و خروجی کارواش هوشمند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STM32G070 · ESP32 · FreeRTOS · UART و RS-485 · Altium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 خانواده بردهای کنترل مرکزی، ورودی و خروجی و پنل اپراتور با ورودی‌های ایزوله و خروجی‌های رله برای تجهیزات صنعتی.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توسعه یکپارچه‌سازی ارتباطات و تجهیزات جانبی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با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UART DMA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تسک‌های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RTOS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I2C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CRC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؛ ادغام پایش شرایط محیطی و ارتباط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ESP32.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694944" cy="868680"/>
                                  <wp:docPr id="1028" name="Picture 1" descr="carwash-ol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smart-carwash-controller-01.png"/>
                                          <pic:cNvPicPr/>
                                        </pic:nvPicPr>
                                        <pic:blipFill>
                                          <a:blip r:embed="rIdResume1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4944" cy="86868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برد ورودی و خروجی کارواش؛ تصویر قبلی نمونه‌کار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1440180" cy="960120"/>
                                  <wp:docPr id="1029" name="Picture 1" descr="carwash-3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carwash-controller-3d-final.png"/>
                                          <pic:cNvPicPr/>
                                        </pic:nvPicPr>
                                        <pic:blipFill>
                                          <a:blip r:embed="rIdResume1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180" cy="9601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440180" cy="960120"/>
                                  <wp:docPr id="1030" name="Picture 2" descr="carwash-3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carwash-io-3d-final.png"/>
                                          <pic:cNvPicPr/>
                                        </pic:nvPicPr>
                                        <pic:blipFill>
                                          <a:blip r:embed="rIdResume1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180" cy="9601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440180" cy="960120"/>
                                  <wp:docPr id="1031" name="Picture 3" descr="carwash-3d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carwash-panel-3d-final.png"/>
                                          <pic:cNvPicPr/>
                                        </pic:nvPicPr>
                                        <pic:blipFill>
                                          <a:blip r:embed="rIdResume1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180" cy="9601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کنترلر، برد ورودی و خروجی و پنل کاربری؛ رندر فایل‌های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0"/>
                                <w:lang w:val="en-US" w:bidi="fa-IR"/>
                              </w:rPr>
                              <w:t xml:space="preserve">STEP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 پروژه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کنترلر چهارکاناله روشنایی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LED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 · Arduino C++ · پنل وب Wi-Fi · NVS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پیاده‌سازی چهار خروجی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PWM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مستقل با فرکانس ۵ کیلوهرتز، زمان روشن و خاموش قابل تنظیم، شدت نور و گذار افزایشی و کاهشی؛ ساخت پنل وب فارسی و ذخیره پایدار تنظیمات.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1EBA1" id="Text Box 1056830378" o:spid="_x0000_s1033" type="#_x0000_t202" style="position:absolute;left:0;text-align:left;margin-left:0;margin-top:3.65pt;width:540pt;height:868.6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" filled="f" stroked="f">
                <v:textbox>
                  <w:txbxContent>
                    <w:p>
                      <w:pPr>
                        <w:pStyle w:val="Heading2"/>
                        <w:keepNext/>
                        <w:bidi w:val="1"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4"/>
                          <w:szCs w:val="24"/>
                          <w:rtl w:val="1"/>
                          <w:lang w:val="en-US" w:bidi="fa-IR"/>
                        </w:rPr>
                        <w:t xml:space="preserve">سخت‌افزار صوتی و کنترل صنعتی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سخت‌افزار صوتی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SIP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W5500 / PCM5102A / NS4165B / PoE / USB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 شماتیک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PCB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سامانه صوتی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Ethernet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با مبدل دیجیتال به آنالوگ، تقویت‌کننده بلندگو و رابط پردازنده؛ طراحی تغذیه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PoE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USB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با انتخاب منبع و بررسی فوت‌پرینت قطعات.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کنترلر نمایشگر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GIFT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ESP32-S3 / ILI9488 / 16-bit 8080 / USB-C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 برد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TFT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با گذرگاه موازی ۱۶ بیتی، سیگنال‌های کنترل، مقاومت‌های سری و نور پس‌زمینه؛ یکپارچه‌سازی تغذیه اختصاصی نمایشگر، کلیدزنی، حفاظت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USB-C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رابط کلید و بازر.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کنترلر قفل و کلیدزنی با دو پردازنده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STM32F030 · ESP32-S3 · MPU6050 · UART · ESP-IDF · پنل وب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توسعه فریمورهای مجزای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ESP32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برای کنترل عملگر، سنجش ولتاژ، پایش حرکت، اتوماسیون زمانی و پنل کنترل در مرورگر.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پیاده‌سازی فرمان‌های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UART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احراز اصالت‌شده با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AES-CCM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رد پیام‌های بازپخش‌شده، شمارنده‌های پایدار راه‌اندازی، مدیریت خطا و ثبت نسخه‌ها و آزمون‌های یکپارچه‌سازی.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افزودن تاریخچه پنج‌دقیقه‌ای ولتاژ، بزرگ‌نمایی زمانی، توقف نمایش، مرور تاریخچه و خروجی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CSV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؛ تطبیق تمام ۸۱۲۰ رکورد ذخیره‌شده با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CSV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شامل ۴۰۵۹ قرائت معتبر و بازه‌های صریحاً علامت‌گذاری‌شده فاقد داده معتبر.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کنترلر و بردهای ورودی و خروجی کارواش هوشمند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STM32G070 · ESP32 · FreeRTOS · UART و RS-485 · Altium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 خانواده بردهای کنترل مرکزی، ورودی و خروجی و پنل اپراتور با ورودی‌های ایزوله و خروجی‌های رله برای تجهیزات صنعتی.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توسعه یکپارچه‌سازی ارتباطات و تجهیزات جانبی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با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UART DMA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تسک‌های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RTOS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I2C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CRC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؛ ادغام پایش شرایط محیطی و ارتباط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ESP32.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694944" cy="868680"/>
                            <wp:docPr id="1032" name="Picture 1" descr="carwash-ol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smart-carwash-controller-01.png"/>
                                    <pic:cNvPicPr/>
                                  </pic:nvPicPr>
                                  <pic:blipFill>
                                    <a:blip r:embed="rIdResume1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4944" cy="86868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برد ورودی و خروجی کارواش؛ تصویر قبلی نمونه‌کار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440180" cy="960120"/>
                            <wp:docPr id="1033" name="Picture 1" descr="carwash-3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carwash-controller-3d-final.png"/>
                                    <pic:cNvPicPr/>
                                  </pic:nvPicPr>
                                  <pic:blipFill>
                                    <a:blip r:embed="rIdResume1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180" cy="9601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440180" cy="960120"/>
                            <wp:docPr id="1034" name="Picture 2" descr="carwash-3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carwash-io-3d-final.png"/>
                                    <pic:cNvPicPr/>
                                  </pic:nvPicPr>
                                  <pic:blipFill>
                                    <a:blip r:embed="rIdResume1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180" cy="9601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440180" cy="960120"/>
                            <wp:docPr id="1035" name="Picture 3" descr="carwash-3d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carwash-panel-3d-final.png"/>
                                    <pic:cNvPicPr/>
                                  </pic:nvPicPr>
                                  <pic:blipFill>
                                    <a:blip r:embed="rIdResume1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180" cy="9601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کنترلر، برد ورودی و خروجی و پنل کاربری؛ رندر فایل‌های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0"/>
                          <w:lang w:val="en-US" w:bidi="fa-IR"/>
                        </w:rPr>
                        <w:t xml:space="preserve">STEP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 پروژه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کنترلر چهارکاناله روشنایی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LED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 · Arduino C++ · پنل وب Wi-Fi · NVS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پیاده‌سازی چهار خروجی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PWM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مستقل با فرکانس ۵ کیلوهرتز، زمان روشن و خاموش قابل تنظیم، شدت نور و گذار افزایشی و کاهشی؛ ساخت پنل وب فارسی و ذخیره پایدار تنظیمات.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543576EB" w14:textId="77777777" w:rsidR="0038118F" w:rsidRPr="0038118F" w:rsidRDefault="0038118F" w:rsidP="0038118F">
      <w:pPr>
        <w:rPr>
          <w:rFonts w:cs="Vazir" w:ascii="Vazir" w:hAnsi="Vazir" w:eastAsia="Vazir"/>
          <w:sz w:val="24"/>
          <w:szCs w:val="28"/>
        </w:rPr>
      </w:pPr>
    </w:p>
    <w:p w14:paraId="41E5F139" w14:textId="4FAC2AC2" w:rsidR="00BD2BDF" w:rsidRDefault="00BD2BDF" w:rsidP="0038118F">
      <w:pPr>
        <w:rPr>
          <w:rFonts w:cs="Vazir" w:ascii="Vazir" w:hAnsi="Vazir" w:eastAsia="Vazir"/>
          <w:sz w:val="24"/>
          <w:szCs w:val="28"/>
        </w:rPr>
      </w:pPr>
    </w:p>
    <w:p w14:paraId="1AF12327" w14:textId="77777777" w:rsidR="00BD2BDF" w:rsidRDefault="00BD2BDF">
      <w:pPr>
        <w:spacing w:after="160"/>
        <w:jc w:val="left"/>
        <w:rPr>
          <w:rFonts w:cs="Vazir" w:ascii="Vazir" w:hAnsi="Vazir" w:eastAsia="Vazir"/>
          <w:sz w:val="24"/>
          <w:szCs w:val="28"/>
        </w:rPr>
      </w:pPr>
      <w:r>
        <w:rPr>
          <w:rFonts w:cs="Vazir" w:ascii="Vazir" w:hAnsi="Vazir" w:eastAsia="Vazir"/>
          <w:sz w:val="24"/>
          <w:szCs w:val="28"/>
        </w:rPr>
        <w:br w:type="page"/>
      </w:r>
    </w:p>
    <w:p w14:paraId="3650AA90" w14:textId="504B414C" w:rsidR="0038118F" w:rsidRPr="0038118F" w:rsidRDefault="00BA3431" w:rsidP="0038118F">
      <w:pPr>
        <w:rPr>
          <w:rFonts w:cs="Vazir" w:ascii="Vazir" w:hAnsi="Vazir" w:eastAsia="Vazir"/>
          <w:sz w:val="24"/>
          <w:szCs w:val="28"/>
        </w:rPr>
      </w:pPr>
      <w:r w:rsidRPr="007818D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1" locked="1" layoutInCell="1" allowOverlap="1" wp14:anchorId="7214F079" wp14:editId="5902F014">
                <wp:simplePos x="0" y="0"/>
                <wp:positionH relativeFrom="margin">
                  <wp:posOffset>0</wp:posOffset>
                </wp:positionH>
                <wp:positionV relativeFrom="margin">
                  <wp:posOffset>46355</wp:posOffset>
                </wp:positionV>
                <wp:extent cx="6858000" cy="8595360"/>
                <wp:effectExtent l="0" t="0" r="0" b="0"/>
                <wp:wrapNone/>
                <wp:docPr id="1036" name="Text Box 725992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03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bidi w:val="1"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rtl w:val="1"/>
                                <w:lang w:val="en-US" w:bidi="fa-IR"/>
                              </w:rPr>
                              <w:t xml:space="preserve">تغذیه، سنجش و کنترلرهای امبدد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طراحی پاوربانک چندخروجی و مدارهای شارژ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STM32F030 · USB-C · IP5356 و IP5385 · BQ24610 · Altium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 چند نسخه سخت‌افزاری شامل شارژ باتری، رابط‌های توان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USB-C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تبدیل و کلیدزنی توان، حفاظت و نظارت میکروکنترلر.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کار روی معماری‌های مدیریت توان مبتنی بر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IP5356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IP5385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مدار شارژ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BQ24610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شامل نسخه سخت‌افزاری ۲۴ ولت و پیکربندی پروژه‌های مرتبط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2108499" cy="1024128"/>
                                  <wp:docPr id="1037" name="Picture 1" descr="power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smart-power-bank.png"/>
                                          <pic:cNvPicPr/>
                                        </pic:nvPicPr>
                                        <pic:blipFill>
                                          <a:blip r:embed="rIdResume1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8499" cy="102412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536192" cy="1024128"/>
                                  <wp:docPr id="1038" name="Picture 2" descr="power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powerbank-v11-3d-final.png"/>
                                          <pic:cNvPicPr/>
                                        </pic:nvPicPr>
                                        <pic:blipFill>
                                          <a:blip r:embed="rIdResume1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6192" cy="1024128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پاوربانک؛ تصویر سه‌بعدی قبلی و رندر مدل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0"/>
                                <w:lang w:val="en-US" w:bidi="fa-IR"/>
                              </w:rPr>
                              <w:t xml:space="preserve">STEP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 نسخه ۱٫۱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پایش دما و رابط‌های کاربری امبدد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 · ماژول‌های بی‌سیم · OLED و TFT · Altium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 نسخه‌های سخت‌افزاری ثبت دمای بی‌سیم و ماژول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BLE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؛ کار روی رابط کنترل گرم‌کن و نمایشگر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با تنظیم دما و زمان و حالت‌های خطای حسگر و افزایش بیش از حد دما.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توسعه طرح‌های تکمیلی مدار و رابط برای تغذیه امبدد، کارت‌های رله دو تا پنج کاناله و پنل‌های اپراتوری مبتنی بر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1084488" cy="1078992"/>
                                  <wp:docPr id="1039" name="Picture 1" descr="temperature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reference-image9.jpg"/>
                                          <pic:cNvPicPr/>
                                        </pic:nvPicPr>
                                        <pic:blipFill>
                                          <a:blip r:embed="rIdResume1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4488" cy="107899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1618488" cy="1078992"/>
                                  <wp:docPr id="1040" name="Picture 2" descr="temperature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temperature-logger-3d-final.png"/>
                                          <pic:cNvPicPr/>
                                        </pic:nvPicPr>
                                        <pic:blipFill>
                                          <a:blip r:embed="rIdResume1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8488" cy="107899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دیتالاگر دما؛ تصویر قبلی برد و مدل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0"/>
                                <w:lang w:val="en-US" w:bidi="fa-IR"/>
                              </w:rPr>
                              <w:t xml:space="preserve">STEP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 نسخه بلوتوث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کنترلر درب و جک برقی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STM32F103 · FreeRTOS · ورودی RF · کی‌پد · OLED · EEPROM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توسعه ساختار کنترل امبدد سامانه درب دوموتوره با تسک کنترل موتور، حالت‌های باز و بسته‌شدن، ورودی کی‌پد و ریموت، نمایشگر و رابط نگهداری تنظیمات.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سامانه سنجش حرکت و ماوس هوایی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BLE</w:t>
                            </w:r>
                          </w:p>
                          <w:p>
                            <w:pPr>
                              <w:pStyle w:val="Normal"/>
                              <w:keepNext/>
                              <w:spacing w:before="0" w:after="5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937F49"/>
                                <w:sz w:val="17"/>
                                <w:szCs w:val="17"/>
                                <w:lang w:val="en-US" w:bidi="fa-IR"/>
                              </w:rPr>
                              <w:t xml:space="preserve">ESP32-S3 · MPU6050 · BLE HID · ESP-IDF · Python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پیاده‌سازی دریافت داده اینرسی، خروجی نشانگر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BLE HID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کالیبراسیون، نگاشت ذخیره‌شده صفحه و بازیابی پس از قطع موقت حسگر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I2C.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ساخت داشبورد ویندوز با نمودار زنده و ثبت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CSV.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آزمون سخت‌افزاری ذخیره‌شده شامل ۶۰۰ نمونه با نرخ ۵۰ هرتز، اتصال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BLE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در تمام آزمون و ۵۹۹ گزارش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HID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است.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4F079" id="Text Box 725992766" o:spid="_x0000_s1034" type="#_x0000_t202" style="position:absolute;left:0;text-align:left;margin-left:0;margin-top:0;width:540pt;height:868.6pt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" filled="f" stroked="f">
                <v:textbox>
                  <w:txbxContent>
                    <w:p>
                      <w:pPr>
                        <w:pStyle w:val="Heading2"/>
                        <w:keepNext/>
                        <w:bidi w:val="1"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4"/>
                          <w:szCs w:val="24"/>
                          <w:rtl w:val="1"/>
                          <w:lang w:val="en-US" w:bidi="fa-IR"/>
                        </w:rPr>
                        <w:t xml:space="preserve">تغذیه، سنجش و کنترلرهای امبدد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طراحی پاوربانک چندخروجی و مدارهای شارژ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STM32F030 · USB-C · IP5356 و IP5385 · BQ24610 · Altium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 چند نسخه سخت‌افزاری شامل شارژ باتری، رابط‌های توان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USB-C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تبدیل و کلیدزنی توان، حفاظت و نظارت میکروکنترلر.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کار روی معماری‌های مدیریت توان مبتنی بر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IP5356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IP5385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مدار شارژ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BQ24610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شامل نسخه سخت‌افزاری ۲۴ ولت و پیکربندی پروژه‌های مرتبط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108499" cy="1024128"/>
                            <wp:docPr id="1041" name="Picture 1" descr="power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smart-power-bank.png"/>
                                    <pic:cNvPicPr/>
                                  </pic:nvPicPr>
                                  <pic:blipFill>
                                    <a:blip r:embed="rIdResume1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8499" cy="102412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536192" cy="1024128"/>
                            <wp:docPr id="1042" name="Picture 2" descr="power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powerbank-v11-3d-final.png"/>
                                    <pic:cNvPicPr/>
                                  </pic:nvPicPr>
                                  <pic:blipFill>
                                    <a:blip r:embed="rIdResume1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6192" cy="1024128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پاوربانک؛ تصویر سه‌بعدی قبلی و رندر مدل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0"/>
                          <w:lang w:val="en-US" w:bidi="fa-IR"/>
                        </w:rPr>
                        <w:t xml:space="preserve">STEP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 نسخه ۱٫۱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پایش دما و رابط‌های کاربری امبدد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 · ماژول‌های بی‌سیم · OLED و TFT · Altium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 نسخه‌های سخت‌افزاری ثبت دمای بی‌سیم و ماژول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BLE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؛ کار روی رابط کنترل گرم‌کن و نمایشگر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با تنظیم دما و زمان و حالت‌های خطای حسگر و افزایش بیش از حد دما.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توسعه طرح‌های تکمیلی مدار و رابط برای تغذیه امبدد، کارت‌های رله دو تا پنج کاناله و پنل‌های اپراتوری مبتنی بر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084488" cy="1078992"/>
                            <wp:docPr id="1043" name="Picture 1" descr="temperature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reference-image9.jpg"/>
                                    <pic:cNvPicPr/>
                                  </pic:nvPicPr>
                                  <pic:blipFill>
                                    <a:blip r:embed="rIdResume1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4488" cy="107899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1618488" cy="1078992"/>
                            <wp:docPr id="1044" name="Picture 2" descr="temperature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temperature-logger-3d-final.png"/>
                                    <pic:cNvPicPr/>
                                  </pic:nvPicPr>
                                  <pic:blipFill>
                                    <a:blip r:embed="rIdResume1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8488" cy="107899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دیتالاگر دما؛ تصویر قبلی برد و مدل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0"/>
                          <w:lang w:val="en-US" w:bidi="fa-IR"/>
                        </w:rPr>
                        <w:t xml:space="preserve">STEP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 نسخه بلوتوث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کنترلر درب و جک برقی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STM32F103 · FreeRTOS · ورودی RF · کی‌پد · OLED · EEPROM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توسعه ساختار کنترل امبدد سامانه درب دوموتوره با تسک کنترل موتور، حالت‌های باز و بسته‌شدن، ورودی کی‌پد و ریموت، نمایشگر و رابط نگهداری تنظیمات.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سامانه سنجش حرکت و ماوس هوایی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BLE</w:t>
                      </w:r>
                    </w:p>
                    <w:p>
                      <w:pPr>
                        <w:pStyle w:val="Normal"/>
                        <w:keepNext/>
                        <w:spacing w:before="0" w:after="5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937F49"/>
                          <w:sz w:val="17"/>
                          <w:szCs w:val="17"/>
                          <w:lang w:val="en-US" w:bidi="fa-IR"/>
                        </w:rPr>
                        <w:t xml:space="preserve">ESP32-S3 · MPU6050 · BLE HID · ESP-IDF · Python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پیاده‌سازی دریافت داده اینرسی، خروجی نشانگر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BLE HID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کالیبراسیون، نگاشت ذخیره‌شده صفحه و بازیابی پس از قطع موقت حسگر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I2C.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ساخت داشبورد ویندوز با نمودار زنده و ثبت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CSV.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آزمون سخت‌افزاری ذخیره‌شده شامل ۶۰۰ نمونه با نرخ ۵۰ هرتز، اتصال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BLE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در تمام آزمون و ۵۹۹ گزارش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HID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است.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6F756B2C" w14:textId="77777777" w:rsidR="0038118F" w:rsidRPr="0038118F" w:rsidRDefault="0038118F" w:rsidP="0038118F">
      <w:pPr>
        <w:rPr>
          <w:rFonts w:cs="Vazir" w:ascii="Vazir" w:hAnsi="Vazir" w:eastAsia="Vazir"/>
          <w:sz w:val="24"/>
          <w:szCs w:val="28"/>
        </w:rPr>
      </w:pPr>
    </w:p>
    <w:p w14:paraId="625119D7" w14:textId="77777777" w:rsidR="0038118F" w:rsidRDefault="0038118F" w:rsidP="0038118F">
      <w:pPr>
        <w:rPr>
          <w:rFonts w:cs="Vazir" w:ascii="Vazir" w:hAnsi="Vazir" w:eastAsia="Vazir"/>
          <w:b/>
          <w:bCs/>
          <w:sz w:val="24"/>
          <w:szCs w:val="28"/>
        </w:rPr>
      </w:pPr>
    </w:p>
    <w:p w14:paraId="65C4663A" w14:textId="7BBCE824" w:rsidR="0038118F" w:rsidRDefault="0038118F" w:rsidP="0038118F">
      <w:pPr>
        <w:tabs>
          <w:tab w:val="left" w:pos="2160"/>
        </w:tabs>
        <w:rPr>
          <w:rFonts w:cs="Vazir" w:ascii="Vazir" w:hAnsi="Vazir" w:eastAsia="Vazir"/>
          <w:sz w:val="24"/>
          <w:szCs w:val="28"/>
        </w:rPr>
      </w:pPr>
      <w:r>
        <w:rPr>
          <w:rFonts w:cs="Vazir" w:ascii="Vazir" w:hAnsi="Vazir" w:eastAsia="Vazir"/>
          <w:sz w:val="24"/>
          <w:szCs w:val="28"/>
        </w:rPr>
        <w:tab/>
      </w:r>
    </w:p>
    <w:p w14:paraId="62BD5A28" w14:textId="30EB67F4" w:rsidR="00BA3431" w:rsidRDefault="00113D37" w:rsidP="00113D37">
      <w:pPr>
        <w:tabs>
          <w:tab w:val="left" w:pos="1507"/>
        </w:tabs>
        <w:rPr>
          <w:rFonts w:cs="Vazir" w:ascii="Vazir" w:hAnsi="Vazir" w:eastAsia="Vazir"/>
          <w:sz w:val="24"/>
          <w:szCs w:val="28"/>
        </w:rPr>
      </w:pPr>
      <w:r>
        <w:rPr>
          <w:rFonts w:cs="Vazir" w:ascii="Vazir" w:hAnsi="Vazir" w:eastAsia="Vazir"/>
          <w:sz w:val="24"/>
          <w:szCs w:val="28"/>
        </w:rPr>
        <w:tab/>
      </w:r>
    </w:p>
    <w:p w14:paraId="2865F94C" w14:textId="16D5C15A" w:rsidR="00113D37" w:rsidRPr="00113D37" w:rsidRDefault="002D061F" w:rsidP="005567C7">
      <w:pPr>
        <w:spacing w:after="160"/>
        <w:jc w:val="left"/>
        <w:rPr>
          <w:rFonts w:cs="Vazir" w:ascii="Vazir" w:hAnsi="Vazir" w:eastAsia="Vazir"/>
          <w:sz w:val="24"/>
          <w:szCs w:val="28"/>
        </w:rPr>
      </w:pPr>
      <w:r w:rsidRPr="007818D2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1" locked="1" layoutInCell="1" allowOverlap="1" wp14:anchorId="5DB7C18F" wp14:editId="7F6CE42D">
                <wp:simplePos x="0" y="0"/>
                <wp:positionH relativeFrom="margin">
                  <wp:posOffset>-30480</wp:posOffset>
                </wp:positionH>
                <wp:positionV relativeFrom="margin">
                  <wp:posOffset>6995160</wp:posOffset>
                </wp:positionV>
                <wp:extent cx="6858000" cy="2011680"/>
                <wp:effectExtent l="0" t="0" r="0" b="0"/>
                <wp:wrapNone/>
                <wp:docPr id="1045" name="Text Box 148786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032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/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7C18F" id="Text Box 148786146" o:spid="_x0000_s1035" type="#_x0000_t202" style="position:absolute;margin-left:-2.4pt;margin-top:518.4pt;width:540pt;height:238.8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" filled="f" stroked="f">
                <v:textbox>
                  <w:txbxContent/>
                </v:textbox>
                <w10:wrap anchorx="margin" anchory="margin"/>
                <w10:anchorlock/>
              </v:shape>
            </w:pict>
          </mc:Fallback>
        </mc:AlternateContent>
      </w:r>
    </w:p>
    <w:p w14:paraId="470C6E4D" w14:textId="68C1DDC3" w:rsidR="00F835C7" w:rsidRDefault="00F835C7" w:rsidP="00BF6860">
      <w:pPr>
        <w:jc w:val="center"/>
        <w:rPr>
          <w:rFonts w:cs="Vazir" w:ascii="Vazir" w:hAnsi="Vazir" w:eastAsia="Vazir"/>
          <w:b/>
          <w:bCs/>
          <w:sz w:val="24"/>
          <w:szCs w:val="28"/>
        </w:rPr>
      </w:pPr>
      <w:r>
        <w:rPr>
          <w:rFonts w:cs="Vazir" w:ascii="Vazir" w:hAnsi="Vazir" w:eastAsia="Vazir"/>
          <w:b/>
          <w:bCs/>
          <w:sz w:val="24"/>
          <w:szCs w:val="28"/>
        </w:rPr>
        <w:br w:type="page"/>
      </w:r>
    </w:p>
    <w:p w14:paraId="63746C96" w14:textId="332CCE45" w:rsidR="0038118F" w:rsidRPr="0038118F" w:rsidRDefault="00BD2BDF" w:rsidP="00BD2BDF">
      <w:pPr>
        <w:rPr>
          <w:rFonts w:cs="Vazir" w:ascii="Vazir" w:hAnsi="Vazir" w:eastAsia="Vazir"/>
          <w:sz w:val="24"/>
          <w:szCs w:val="28"/>
        </w:rPr>
      </w:pPr>
      <w:r w:rsidRPr="007818D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1" locked="1" layoutInCell="1" allowOverlap="1" wp14:anchorId="58F1EBA1" wp14:editId="7C012788">
                <wp:simplePos x="0" y="0"/>
                <wp:positionH relativeFrom="margin">
                  <wp:posOffset>0</wp:posOffset>
                </wp:positionH>
                <wp:positionV relativeFrom="margin">
                  <wp:posOffset>46355</wp:posOffset>
                </wp:positionV>
                <wp:extent cx="6858000" cy="8595360"/>
                <wp:effectExtent l="0" t="0" r="0" b="0"/>
                <wp:wrapNone/>
                <wp:docPr id="1046" name="Text Box 1056830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03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Heading2"/>
                              <w:keepNext/>
                              <w:bidi w:val="1"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rtl w:val="1"/>
                                <w:lang w:val="en-US" w:bidi="fa-IR"/>
                              </w:rPr>
                              <w:t xml:space="preserve">دیگر نمونه‌کارهای سخت‌افزار امبدد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دیگر نمونه‌کارهای طراحی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PCB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814388" cy="1828800"/>
                                  <wp:docPr id="1047" name="Picture 1" descr="legacy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reference-image7.png"/>
                                          <pic:cNvPicPr/>
                                        </pic:nvPicPr>
                                        <pic:blipFill>
                                          <a:blip r:embed="rIdResume1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4388" cy="182880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2698111" cy="1828800"/>
                                  <wp:docPr id="1048" name="Picture 2" descr="legacy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reference-image8.jpg"/>
                                          <pic:cNvPicPr/>
                                        </pic:nvPicPr>
                                        <pic:blipFill>
                                          <a:blip r:embed="rIdResume1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98111" cy="182880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طراحی برد مدیریت توان باتری و سخت‌افزار تبدیل توان</w:t>
                            </w:r>
                          </w:p>
                          <w:p>
                            <w:pPr>
                              <w:pStyle w:val="Heading3"/>
                              <w:keepNext/>
                              <w:bidi w:val="1"/>
                              <w:spacing w:before="110" w:after="3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نمونه‌کارهای سخت‌افزاری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WioSmart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2"/>
                                <w:szCs w:val="22"/>
                                <w:rtl w:val="0"/>
                                <w:lang w:val="en-US" w:bidi="fa-IR"/>
                              </w:rPr>
                              <w:t xml:space="preserve">WioFind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طراحی‌های سخت‌افزاری الکترونیک امبدد از همکاری پیشین من با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WioTech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؛ با تصاویر مدل‌های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STEP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همان پروژه‌ها.</w:t>
                            </w:r>
                          </w:p>
                          <w:p>
                            <w:pPr>
                              <w:keepNext/>
                              <w:spacing w:before="40" w:after="35"/>
                              <w:jc w:val="center"/>
                            </w:pPr>
                            <w:r>
                              <w:drawing>
                                <wp:inline xmlns:pic="http://schemas.openxmlformats.org/drawingml/2006/picture">
                                  <wp:extent cx="2468880" cy="1645920"/>
                                  <wp:docPr id="1049" name="Picture 1" descr="wio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wiosmart-i4-3d-final.png"/>
                                          <pic:cNvPicPr/>
                                        </pic:nvPicPr>
                                        <pic:blipFill>
                                          <a:blip r:embed="rIdResume1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8880" cy="16459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drawing>
                                <wp:inline xmlns:pic="http://schemas.openxmlformats.org/drawingml/2006/picture">
                                  <wp:extent cx="2468880" cy="1645920"/>
                                  <wp:docPr id="1050" name="Picture 2" descr="wio actual project hardware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wiofind-t1-3d-final.png"/>
                                          <pic:cNvPicPr/>
                                        </pic:nvPicPr>
                                        <pic:blipFill>
                                          <a:blip r:embed="rIdResume1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8880" cy="1645920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100" w:line="250" w:lineRule="auto"/>
                              <w:jc w:val="center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0"/>
                                <w:lang w:val="en-US" w:bidi="fa-IR"/>
                              </w:rPr>
                              <w:t xml:space="preserve">WioSmart I4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1"/>
                                <w:lang w:val="en-US" w:bidi="fa-IR"/>
                              </w:rPr>
                              <w:t xml:space="preserve"> /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16"/>
                                <w:szCs w:val="16"/>
                                <w:rtl w:val="0"/>
                                <w:lang w:val="en-US" w:bidi="fa-IR"/>
                              </w:rPr>
                              <w:t xml:space="preserve">WioFind T1</w:t>
                            </w:r>
                          </w:p>
                          <w:p>
                            <w:pPr>
                              <w:pStyle w:val="Heading2"/>
                              <w:keepNext/>
                              <w:bidi w:val="1"/>
                              <w:spacing w:before="80" w:after="100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b/>
                                <w:bCs/>
                                <w:color w:val="143B4D"/>
                                <w:sz w:val="24"/>
                                <w:szCs w:val="24"/>
                                <w:rtl w:val="1"/>
                                <w:lang w:val="en-US" w:bidi="fa-IR"/>
                              </w:rPr>
                              <w:t xml:space="preserve">مهارت‌های به‌کاررفته در پروژه‌ها</w:t>
                            </w:r>
                          </w:p>
                          <w:p>
                            <w:pPr>
                              <w:pStyle w:val="Normal"/>
                              <w:bidi w:val="1"/>
                              <w:spacing w:before="0" w:after="85" w:line="250" w:lineRule="auto"/>
                              <w:jc w:val="left"/>
                            </w:pP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فریمور: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C/C++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STM32 HAL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ESP-IDF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Arduino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FreeRTOS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تسک و صف، وقفه،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DMA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ADC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تایمر،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PWM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تنظیمات پایدار و به‌روزرسانی فریمور.</w:t>
                              <w:br/>
                              <w:t xml:space="preserve">سخت‌افزار: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Altium Designer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شماتیک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PCB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انتخاب قطعه و فوت‌پرینت، تبدیل توان و شارژ، حفاظت، تبدیل سطح ولتاژ و رابط صوت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Ethernet.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/>
                              <w:br/>
                              <w:t xml:space="preserve">ارتباطات: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UART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SPI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I2C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RS-485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PCM/I2S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Wi-Fi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BLE HID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مودم سلولی،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TCP/UDP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WebSocket.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/>
                              <w:br/>
                              <w:t xml:space="preserve">ابزارهای مهندسی: ابزار تشخیص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Python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ثبت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CSV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، ثبت سریال، گزارش آزمون و سازمان‌دهی سورس و نسخه‌ها.</w:t>
                              <w:br/>
                              <w:t xml:space="preserve">اندروید: توسعه با کمک هوش مصنوعی،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Kotlin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 و 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0"/>
                                <w:lang w:val="en-US" w:bidi="fa-IR"/>
                              </w:rPr>
                              <w:t xml:space="preserve">Jetpack Compose</w:t>
                            </w:r>
                            <w:r>
                              <w:rPr>
                                <w:rFonts w:ascii="Vazir" w:hAnsi="Vazir" w:cs="Vazir" w:eastAsia="Vazir"/>
                                <w:color w:val="374650"/>
                                <w:sz w:val="21"/>
                                <w:szCs w:val="21"/>
                                <w:rtl w:val="1"/>
                                <w:lang w:val="en-US" w:bidi="fa-IR"/>
                              </w:rPr>
                              <w:t xml:space="preserve">؛ توسعه شخصی پروتکل سرور، مدیریت داده و منطق مخابراتی.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1EBA1" id="Text Box 1056830378" o:spid="_x0000_s1033" type="#_x0000_t202" style="position:absolute;left:0;text-align:left;margin-left:0;margin-top:3.65pt;width:540pt;height:868.6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" filled="f" stroked="f">
                <v:textbox>
                  <w:txbxContent>
                    <w:p>
                      <w:pPr>
                        <w:pStyle w:val="Heading2"/>
                        <w:keepNext/>
                        <w:bidi w:val="1"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4"/>
                          <w:szCs w:val="24"/>
                          <w:rtl w:val="1"/>
                          <w:lang w:val="en-US" w:bidi="fa-IR"/>
                        </w:rPr>
                        <w:t xml:space="preserve">دیگر نمونه‌کارهای سخت‌افزار امبدد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دیگر نمونه‌کارهای طراحی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PCB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814388" cy="1828800"/>
                            <wp:docPr id="1051" name="Picture 1" descr="legacy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reference-image7.png"/>
                                    <pic:cNvPicPr/>
                                  </pic:nvPicPr>
                                  <pic:blipFill>
                                    <a:blip r:embed="rIdResume1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4388" cy="182880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698111" cy="1828800"/>
                            <wp:docPr id="1052" name="Picture 2" descr="legacy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reference-image8.jpg"/>
                                    <pic:cNvPicPr/>
                                  </pic:nvPicPr>
                                  <pic:blipFill>
                                    <a:blip r:embed="rIdResume1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98111" cy="182880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طراحی برد مدیریت توان باتری و سخت‌افزار تبدیل توان</w:t>
                      </w:r>
                    </w:p>
                    <w:p>
                      <w:pPr>
                        <w:pStyle w:val="Heading3"/>
                        <w:keepNext/>
                        <w:bidi w:val="1"/>
                        <w:spacing w:before="110" w:after="3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نمونه‌کارهای سخت‌افزاری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WioSmart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2"/>
                          <w:szCs w:val="22"/>
                          <w:rtl w:val="0"/>
                          <w:lang w:val="en-US" w:bidi="fa-IR"/>
                        </w:rPr>
                        <w:t xml:space="preserve">WioFind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طراحی‌های سخت‌افزاری الکترونیک امبدد از همکاری پیشین من با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WioTech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؛ با تصاویر مدل‌های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STEP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همان پروژه‌ها.</w:t>
                      </w:r>
                    </w:p>
                    <w:p>
                      <w:pPr>
                        <w:keepNext/>
                        <w:spacing w:before="40" w:after="35"/>
                        <w:jc w:val="center"/>
                      </w:pP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468880" cy="1645920"/>
                            <wp:docPr id="1053" name="Picture 1" descr="wio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wiosmart-i4-3d-final.png"/>
                                    <pic:cNvPicPr/>
                                  </pic:nvPicPr>
                                  <pic:blipFill>
                                    <a:blip r:embed="rIdResume1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8880" cy="16459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drawing>
                          <wp:inline xmlns:a="http://schemas.openxmlformats.org/drawingml/2006/main" xmlns:pic="http://schemas.openxmlformats.org/drawingml/2006/picture">
                            <wp:extent cx="2468880" cy="1645920"/>
                            <wp:docPr id="1054" name="Picture 2" descr="wio actual project hardware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wiofind-t1-3d-final.png"/>
                                    <pic:cNvPicPr/>
                                  </pic:nvPicPr>
                                  <pic:blipFill>
                                    <a:blip r:embed="rIdResume1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8880" cy="1645920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Normal"/>
                        <w:bidi w:val="1"/>
                        <w:spacing w:before="0" w:after="100" w:line="250" w:lineRule="auto"/>
                        <w:jc w:val="center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0"/>
                          <w:lang w:val="en-US" w:bidi="fa-IR"/>
                        </w:rPr>
                        <w:t xml:space="preserve">WioSmart I4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1"/>
                          <w:lang w:val="en-US" w:bidi="fa-IR"/>
                        </w:rPr>
                        <w:t xml:space="preserve"> /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16"/>
                          <w:szCs w:val="16"/>
                          <w:rtl w:val="0"/>
                          <w:lang w:val="en-US" w:bidi="fa-IR"/>
                        </w:rPr>
                        <w:t xml:space="preserve">WioFind T1</w:t>
                      </w:r>
                    </w:p>
                    <w:p>
                      <w:pPr>
                        <w:pStyle w:val="Heading2"/>
                        <w:keepNext/>
                        <w:bidi w:val="1"/>
                        <w:spacing w:before="80" w:after="100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b/>
                          <w:bCs/>
                          <w:color w:val="143B4D"/>
                          <w:sz w:val="24"/>
                          <w:szCs w:val="24"/>
                          <w:rtl w:val="1"/>
                          <w:lang w:val="en-US" w:bidi="fa-IR"/>
                        </w:rPr>
                        <w:t xml:space="preserve">مهارت‌های به‌کاررفته در پروژه‌ها</w:t>
                      </w:r>
                    </w:p>
                    <w:p>
                      <w:pPr>
                        <w:pStyle w:val="Normal"/>
                        <w:bidi w:val="1"/>
                        <w:spacing w:before="0" w:after="85" w:line="250" w:lineRule="auto"/>
                        <w:jc w:val="left"/>
                      </w:pP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فریمور: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C/C++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STM32 HAL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ESP-IDF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Arduino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FreeRTOS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تسک و صف، وقفه،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DMA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ADC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تایمر،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PWM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تنظیمات پایدار و به‌روزرسانی فریمور.</w:t>
                        <w:br/>
                        <w:t xml:space="preserve">سخت‌افزار: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Altium Designer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شماتیک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PCB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انتخاب قطعه و فوت‌پرینت، تبدیل توان و شارژ، حفاظت، تبدیل سطح ولتاژ و رابط صوت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Ethernet.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/>
                        <w:br/>
                        <w:t xml:space="preserve">ارتباطات: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UART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SPI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I2C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RS-485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PCM/I2S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Wi-Fi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BLE HID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مودم سلولی،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TCP/UDP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WebSocket.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/>
                        <w:br/>
                        <w:t xml:space="preserve">ابزارهای مهندسی: ابزار تشخیص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Python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ثبت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CSV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، ثبت سریال، گزارش آزمون و سازمان‌دهی سورس و نسخه‌ها.</w:t>
                        <w:br/>
                        <w:t xml:space="preserve">اندروید: توسعه با کمک هوش مصنوعی،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Kotlin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 و 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0"/>
                          <w:lang w:val="en-US" w:bidi="fa-IR"/>
                        </w:rPr>
                        <w:t xml:space="preserve">Jetpack Compose</w:t>
                      </w:r>
                      <w:r>
                        <w:rPr>
                          <w:rFonts w:ascii="Vazir" w:hAnsi="Vazir" w:cs="Vazir" w:eastAsia="Vazir"/>
                          <w:color w:val="374650"/>
                          <w:sz w:val="21"/>
                          <w:szCs w:val="21"/>
                          <w:rtl w:val="1"/>
                          <w:lang w:val="en-US" w:bidi="fa-IR"/>
                        </w:rPr>
                        <w:t xml:space="preserve">؛ توسعه شخصی پروتکل سرور، مدیریت داده و منطق مخابراتی.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sectPr w:rsidR="00113D37" w:rsidRPr="00113D37" w:rsidSect="001D161B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9BA8" w14:textId="77777777" w:rsidR="00F72394" w:rsidRDefault="00F72394" w:rsidP="00BD2BDF">
      <w:pPr>
        <w:spacing w:line="240" w:lineRule="auto"/>
      </w:pPr>
      <w:r>
        <w:separator/>
      </w:r>
    </w:p>
  </w:endnote>
  <w:endnote w:type="continuationSeparator" w:id="0">
    <w:p w14:paraId="1B733AA8" w14:textId="77777777" w:rsidR="00F72394" w:rsidRDefault="00F72394" w:rsidP="00BD2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Vazirmatn Black">
    <w:panose1 w:val="00000000000000000000"/>
    <w:charset w:val="00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EE6F" w14:textId="77777777" w:rsidR="00F72394" w:rsidRDefault="00F72394" w:rsidP="00BD2BDF">
      <w:pPr>
        <w:spacing w:line="240" w:lineRule="auto"/>
      </w:pPr>
      <w:r>
        <w:separator/>
      </w:r>
    </w:p>
  </w:footnote>
  <w:footnote w:type="continuationSeparator" w:id="0">
    <w:p w14:paraId="4E9320BD" w14:textId="77777777" w:rsidR="00F72394" w:rsidRDefault="00F72394" w:rsidP="00BD2B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4C5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87623"/>
    <w:multiLevelType w:val="hybridMultilevel"/>
    <w:tmpl w:val="3C282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636BB"/>
    <w:multiLevelType w:val="hybridMultilevel"/>
    <w:tmpl w:val="D8A4A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0752C"/>
    <w:multiLevelType w:val="hybridMultilevel"/>
    <w:tmpl w:val="F2ECE5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2F25"/>
    <w:multiLevelType w:val="hybridMultilevel"/>
    <w:tmpl w:val="9AB23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1253F"/>
    <w:multiLevelType w:val="hybridMultilevel"/>
    <w:tmpl w:val="F5509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24736"/>
    <w:multiLevelType w:val="multilevel"/>
    <w:tmpl w:val="EAC42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F130CFF"/>
    <w:multiLevelType w:val="hybridMultilevel"/>
    <w:tmpl w:val="962ED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27EF3"/>
    <w:multiLevelType w:val="hybridMultilevel"/>
    <w:tmpl w:val="79507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53AC0"/>
    <w:multiLevelType w:val="hybridMultilevel"/>
    <w:tmpl w:val="31DC5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504DA"/>
    <w:multiLevelType w:val="hybridMultilevel"/>
    <w:tmpl w:val="B9B60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003FD"/>
    <w:multiLevelType w:val="multilevel"/>
    <w:tmpl w:val="EAC42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ED6694D"/>
    <w:multiLevelType w:val="hybridMultilevel"/>
    <w:tmpl w:val="0AE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0E0C57"/>
    <w:multiLevelType w:val="multilevel"/>
    <w:tmpl w:val="EAC42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2723ED3"/>
    <w:multiLevelType w:val="hybridMultilevel"/>
    <w:tmpl w:val="DA56C84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8783679">
    <w:abstractNumId w:val="6"/>
  </w:num>
  <w:num w:numId="2" w16cid:durableId="2011633803">
    <w:abstractNumId w:val="11"/>
  </w:num>
  <w:num w:numId="3" w16cid:durableId="121192578">
    <w:abstractNumId w:val="13"/>
  </w:num>
  <w:num w:numId="4" w16cid:durableId="416168857">
    <w:abstractNumId w:val="3"/>
  </w:num>
  <w:num w:numId="5" w16cid:durableId="178667121">
    <w:abstractNumId w:val="10"/>
  </w:num>
  <w:num w:numId="6" w16cid:durableId="1742874221">
    <w:abstractNumId w:val="0"/>
  </w:num>
  <w:num w:numId="7" w16cid:durableId="585304685">
    <w:abstractNumId w:val="4"/>
  </w:num>
  <w:num w:numId="8" w16cid:durableId="969868009">
    <w:abstractNumId w:val="9"/>
  </w:num>
  <w:num w:numId="9" w16cid:durableId="1728795551">
    <w:abstractNumId w:val="5"/>
  </w:num>
  <w:num w:numId="10" w16cid:durableId="1261454179">
    <w:abstractNumId w:val="1"/>
  </w:num>
  <w:num w:numId="11" w16cid:durableId="623460814">
    <w:abstractNumId w:val="7"/>
  </w:num>
  <w:num w:numId="12" w16cid:durableId="2134709314">
    <w:abstractNumId w:val="8"/>
  </w:num>
  <w:num w:numId="13" w16cid:durableId="738133371">
    <w:abstractNumId w:val="14"/>
  </w:num>
  <w:num w:numId="14" w16cid:durableId="381095959">
    <w:abstractNumId w:val="12"/>
  </w:num>
  <w:num w:numId="15" w16cid:durableId="605188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82"/>
    <w:rsid w:val="00015C7A"/>
    <w:rsid w:val="000359CF"/>
    <w:rsid w:val="000429E8"/>
    <w:rsid w:val="00043AD5"/>
    <w:rsid w:val="00096506"/>
    <w:rsid w:val="000A4262"/>
    <w:rsid w:val="000A5EA2"/>
    <w:rsid w:val="000B1793"/>
    <w:rsid w:val="000D0BAC"/>
    <w:rsid w:val="000E0532"/>
    <w:rsid w:val="00100C6B"/>
    <w:rsid w:val="001065C9"/>
    <w:rsid w:val="00113D37"/>
    <w:rsid w:val="00120E07"/>
    <w:rsid w:val="001D161B"/>
    <w:rsid w:val="00216876"/>
    <w:rsid w:val="00257458"/>
    <w:rsid w:val="00265361"/>
    <w:rsid w:val="00282FFF"/>
    <w:rsid w:val="002837C6"/>
    <w:rsid w:val="002C16E6"/>
    <w:rsid w:val="002C6EB2"/>
    <w:rsid w:val="002D061F"/>
    <w:rsid w:val="002D0BA0"/>
    <w:rsid w:val="002D1EB3"/>
    <w:rsid w:val="00327197"/>
    <w:rsid w:val="00330020"/>
    <w:rsid w:val="003671C5"/>
    <w:rsid w:val="00372A4F"/>
    <w:rsid w:val="0038118F"/>
    <w:rsid w:val="003F050D"/>
    <w:rsid w:val="003F41D5"/>
    <w:rsid w:val="004527BD"/>
    <w:rsid w:val="00470EA4"/>
    <w:rsid w:val="0047654C"/>
    <w:rsid w:val="00477EE5"/>
    <w:rsid w:val="004B79F8"/>
    <w:rsid w:val="004E5405"/>
    <w:rsid w:val="004F2C15"/>
    <w:rsid w:val="00523E2E"/>
    <w:rsid w:val="005302BA"/>
    <w:rsid w:val="005567C7"/>
    <w:rsid w:val="00570722"/>
    <w:rsid w:val="00570790"/>
    <w:rsid w:val="00572725"/>
    <w:rsid w:val="00590835"/>
    <w:rsid w:val="005933EA"/>
    <w:rsid w:val="005C5CAC"/>
    <w:rsid w:val="005D2774"/>
    <w:rsid w:val="005E1BA6"/>
    <w:rsid w:val="00643FA5"/>
    <w:rsid w:val="00652AF1"/>
    <w:rsid w:val="0069694E"/>
    <w:rsid w:val="006B29A0"/>
    <w:rsid w:val="006E482A"/>
    <w:rsid w:val="007244C7"/>
    <w:rsid w:val="00760A74"/>
    <w:rsid w:val="00762FC2"/>
    <w:rsid w:val="007818D2"/>
    <w:rsid w:val="007D286A"/>
    <w:rsid w:val="00801485"/>
    <w:rsid w:val="00817BE0"/>
    <w:rsid w:val="008312DB"/>
    <w:rsid w:val="00847D82"/>
    <w:rsid w:val="008646AE"/>
    <w:rsid w:val="00872B91"/>
    <w:rsid w:val="008C57C3"/>
    <w:rsid w:val="008C787F"/>
    <w:rsid w:val="008E5907"/>
    <w:rsid w:val="00905239"/>
    <w:rsid w:val="00915042"/>
    <w:rsid w:val="009362F6"/>
    <w:rsid w:val="00955A24"/>
    <w:rsid w:val="00963D91"/>
    <w:rsid w:val="0097186B"/>
    <w:rsid w:val="00992DE5"/>
    <w:rsid w:val="009C4E3C"/>
    <w:rsid w:val="009D38A0"/>
    <w:rsid w:val="00A250F3"/>
    <w:rsid w:val="00AF5421"/>
    <w:rsid w:val="00B05783"/>
    <w:rsid w:val="00B1674F"/>
    <w:rsid w:val="00B44F46"/>
    <w:rsid w:val="00B70004"/>
    <w:rsid w:val="00B84052"/>
    <w:rsid w:val="00BA3431"/>
    <w:rsid w:val="00BC00D3"/>
    <w:rsid w:val="00BD2BDF"/>
    <w:rsid w:val="00BF6860"/>
    <w:rsid w:val="00C202A5"/>
    <w:rsid w:val="00C24920"/>
    <w:rsid w:val="00C94C8B"/>
    <w:rsid w:val="00CB63FC"/>
    <w:rsid w:val="00D03747"/>
    <w:rsid w:val="00D10B0B"/>
    <w:rsid w:val="00D13A3E"/>
    <w:rsid w:val="00D21643"/>
    <w:rsid w:val="00D361E9"/>
    <w:rsid w:val="00D36F89"/>
    <w:rsid w:val="00D4477D"/>
    <w:rsid w:val="00D45E39"/>
    <w:rsid w:val="00D72BD6"/>
    <w:rsid w:val="00D76F32"/>
    <w:rsid w:val="00D82DDF"/>
    <w:rsid w:val="00D920AB"/>
    <w:rsid w:val="00DC7EB0"/>
    <w:rsid w:val="00DD131B"/>
    <w:rsid w:val="00DF39A3"/>
    <w:rsid w:val="00E25A02"/>
    <w:rsid w:val="00E724A0"/>
    <w:rsid w:val="00E81BDB"/>
    <w:rsid w:val="00E93DEA"/>
    <w:rsid w:val="00EA0337"/>
    <w:rsid w:val="00EB3841"/>
    <w:rsid w:val="00F50B2A"/>
    <w:rsid w:val="00F5194B"/>
    <w:rsid w:val="00F57595"/>
    <w:rsid w:val="00F72394"/>
    <w:rsid w:val="00F835C7"/>
    <w:rsid w:val="00F97A4C"/>
    <w:rsid w:val="00FD0E81"/>
    <w:rsid w:val="00FD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993DC"/>
  <w15:chartTrackingRefBased/>
  <w15:docId w15:val="{48528A10-3B19-49DF-8FF2-FB3FFD03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61F"/>
    <w:pPr>
      <w:spacing w:after="0"/>
      <w:jc w:val="both"/>
    </w:pPr>
    <w:rPr>
      <w:rFonts w:cs="Open Sans"/>
      <w:color w:val="767171" w:themeColor="background2" w:themeShade="80"/>
      <w:position w:val="8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485"/>
    <w:pPr>
      <w:jc w:val="right"/>
      <w:outlineLvl w:val="0"/>
    </w:pPr>
    <w:rPr>
      <w:b/>
      <w:caps/>
      <w:color w:val="7F7F7F" w:themeColor="text1" w:themeTint="80"/>
      <w:spacing w:val="20"/>
      <w:kern w:val="48"/>
      <w:position w:val="9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B84052"/>
    <w:pPr>
      <w:outlineLvl w:val="1"/>
    </w:pPr>
    <w:rPr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84052"/>
    <w:pPr>
      <w:spacing w:after="160"/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qFormat/>
    <w:rsid w:val="00470EA4"/>
    <w:pPr>
      <w:spacing w:line="240" w:lineRule="auto"/>
      <w:ind w:left="720"/>
      <w:contextualSpacing/>
      <w:jc w:val="center"/>
    </w:pPr>
  </w:style>
  <w:style w:type="paragraph" w:styleId="Title">
    <w:name w:val="Title"/>
    <w:basedOn w:val="Normal"/>
    <w:next w:val="Normal"/>
    <w:link w:val="TitleChar"/>
    <w:uiPriority w:val="10"/>
    <w:qFormat/>
    <w:rsid w:val="00096506"/>
    <w:pPr>
      <w:spacing w:after="160"/>
      <w:jc w:val="center"/>
    </w:pPr>
    <w:rPr>
      <w:rFonts w:asciiTheme="majorHAnsi" w:hAnsiTheme="majorHAnsi" w:cstheme="minorBidi"/>
      <w:caps/>
      <w:color w:val="E3DBC7" w:themeColor="accent3" w:themeTint="66"/>
      <w:spacing w:val="80"/>
      <w:position w:val="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506"/>
    <w:rPr>
      <w:rFonts w:asciiTheme="majorHAnsi" w:hAnsiTheme="majorHAnsi"/>
      <w:caps/>
      <w:color w:val="E3DBC7" w:themeColor="accent3" w:themeTint="66"/>
      <w:spacing w:val="80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485"/>
    <w:pPr>
      <w:spacing w:after="160"/>
      <w:jc w:val="center"/>
    </w:pPr>
    <w:rPr>
      <w:b/>
      <w:caps/>
      <w:color w:val="E3DBC7" w:themeColor="accent3" w:themeTint="66"/>
      <w:spacing w:val="80"/>
      <w:position w:val="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01485"/>
    <w:rPr>
      <w:rFonts w:cs="Open Sans"/>
      <w:b/>
      <w:caps/>
      <w:color w:val="E3DBC7" w:themeColor="accent3" w:themeTint="66"/>
      <w:spacing w:val="8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01485"/>
    <w:rPr>
      <w:rFonts w:cs="Open Sans"/>
      <w:b/>
      <w:caps/>
      <w:color w:val="7F7F7F" w:themeColor="text1" w:themeTint="80"/>
      <w:spacing w:val="20"/>
      <w:kern w:val="48"/>
      <w:position w:val="9"/>
      <w:sz w:val="26"/>
      <w:szCs w:val="26"/>
      <w:lang w:val="en-US"/>
    </w:rPr>
  </w:style>
  <w:style w:type="paragraph" w:customStyle="1" w:styleId="Contactinfo">
    <w:name w:val="Contact info"/>
    <w:basedOn w:val="Normal"/>
    <w:qFormat/>
    <w:rsid w:val="00801485"/>
    <w:pPr>
      <w:spacing w:line="360" w:lineRule="auto"/>
      <w:jc w:val="right"/>
    </w:pPr>
    <w:rPr>
      <w:position w:val="0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84052"/>
    <w:rPr>
      <w:rFonts w:cs="Open Sans"/>
      <w:b/>
      <w:bCs/>
      <w:color w:val="767171" w:themeColor="background2" w:themeShade="80"/>
      <w:position w:val="8"/>
      <w:sz w:val="24"/>
      <w:szCs w:val="28"/>
      <w:lang w:val="en-US"/>
    </w:rPr>
  </w:style>
  <w:style w:type="paragraph" w:customStyle="1" w:styleId="Heading1Left">
    <w:name w:val="Heading 1 Left"/>
    <w:basedOn w:val="Heading1"/>
    <w:qFormat/>
    <w:rsid w:val="00096506"/>
    <w:pPr>
      <w:jc w:val="left"/>
    </w:pPr>
  </w:style>
  <w:style w:type="character" w:customStyle="1" w:styleId="Heading3Char">
    <w:name w:val="Heading 3 Char"/>
    <w:basedOn w:val="DefaultParagraphFont"/>
    <w:link w:val="Heading3"/>
    <w:uiPriority w:val="9"/>
    <w:rsid w:val="00B84052"/>
    <w:rPr>
      <w:rFonts w:cs="Open Sans"/>
      <w:color w:val="767171" w:themeColor="background2" w:themeShade="80"/>
      <w:position w:val="8"/>
      <w:szCs w:val="24"/>
      <w:lang w:val="en-US"/>
    </w:rPr>
  </w:style>
  <w:style w:type="paragraph" w:styleId="ListBullet">
    <w:name w:val="List Bullet"/>
    <w:basedOn w:val="Normal"/>
    <w:uiPriority w:val="99"/>
    <w:rsid w:val="00B84052"/>
    <w:pPr>
      <w:numPr>
        <w:numId w:val="6"/>
      </w:numPr>
      <w:ind w:left="720"/>
      <w:contextualSpacing/>
    </w:pPr>
  </w:style>
  <w:style w:type="paragraph" w:customStyle="1" w:styleId="Normalright">
    <w:name w:val="Normal right"/>
    <w:basedOn w:val="Normal"/>
    <w:qFormat/>
    <w:rsid w:val="00B84052"/>
    <w:pPr>
      <w:jc w:val="right"/>
    </w:pPr>
  </w:style>
  <w:style w:type="paragraph" w:customStyle="1" w:styleId="Smallspace">
    <w:name w:val="Small space"/>
    <w:basedOn w:val="Normal"/>
    <w:qFormat/>
    <w:rsid w:val="00B84052"/>
    <w:pPr>
      <w:jc w:val="right"/>
    </w:pPr>
    <w:rPr>
      <w:sz w:val="6"/>
    </w:rPr>
  </w:style>
  <w:style w:type="character" w:styleId="Emphasis">
    <w:name w:val="Emphasis"/>
    <w:basedOn w:val="DefaultParagraphFont"/>
    <w:uiPriority w:val="20"/>
    <w:qFormat/>
    <w:rsid w:val="00B84052"/>
    <w:rPr>
      <w:b/>
      <w:i w:val="0"/>
      <w:iCs/>
    </w:rPr>
  </w:style>
  <w:style w:type="paragraph" w:styleId="Header">
    <w:name w:val="header"/>
    <w:basedOn w:val="Normal"/>
    <w:link w:val="HeaderChar"/>
    <w:uiPriority w:val="99"/>
    <w:semiHidden/>
    <w:rsid w:val="00BD2B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2BDF"/>
    <w:rPr>
      <w:rFonts w:cs="Open Sans"/>
      <w:color w:val="767171" w:themeColor="background2" w:themeShade="80"/>
      <w:position w:val="8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2BD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BDF"/>
    <w:rPr>
      <w:rFonts w:cs="Open Sans"/>
      <w:color w:val="767171" w:themeColor="background2" w:themeShade="80"/>
      <w:position w:val="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Resume100" Type="http://schemas.openxmlformats.org/officeDocument/2006/relationships/image" Target="media/resume_FA_100.png"/><Relationship Id="rIdResume101" Type="http://schemas.openxmlformats.org/officeDocument/2006/relationships/image" Target="media/resume_FA_101.png"/><Relationship Id="rIdResume102" Type="http://schemas.openxmlformats.org/officeDocument/2006/relationships/image" Target="media/resume_FA_102.png"/><Relationship Id="rIdResume103" Type="http://schemas.openxmlformats.org/officeDocument/2006/relationships/image" Target="media/resume_FA_103.png"/><Relationship Id="rIdResume104" Type="http://schemas.openxmlformats.org/officeDocument/2006/relationships/image" Target="media/resume_FA_104.png"/><Relationship Id="rIdResume105" Type="http://schemas.openxmlformats.org/officeDocument/2006/relationships/image" Target="media/resume_FA_105.png"/><Relationship Id="rIdResume106" Type="http://schemas.openxmlformats.org/officeDocument/2006/relationships/image" Target="media/resume_FA_106.png"/><Relationship Id="rIdResume107" Type="http://schemas.openxmlformats.org/officeDocument/2006/relationships/image" Target="media/resume_FA_107.png"/><Relationship Id="rIdResume108" Type="http://schemas.openxmlformats.org/officeDocument/2006/relationships/image" Target="media/resume_FA_108.png"/><Relationship Id="rIdResume109" Type="http://schemas.openxmlformats.org/officeDocument/2006/relationships/image" Target="media/resume_FA_109.png"/><Relationship Id="rIdResume110" Type="http://schemas.openxmlformats.org/officeDocument/2006/relationships/image" Target="media/resume_FA_110.png"/><Relationship Id="rIdResume111" Type="http://schemas.openxmlformats.org/officeDocument/2006/relationships/image" Target="media/resume_FA_111.png"/><Relationship Id="rIdResume112" Type="http://schemas.openxmlformats.org/officeDocument/2006/relationships/image" Target="media/resume_FA_112.png"/><Relationship Id="rIdResume113" Type="http://schemas.openxmlformats.org/officeDocument/2006/relationships/image" Target="media/resume_FA_113.png"/><Relationship Id="rIdResume114" Type="http://schemas.openxmlformats.org/officeDocument/2006/relationships/image" Target="media/resume_FA_114.png"/><Relationship Id="rIdResume115" Type="http://schemas.openxmlformats.org/officeDocument/2006/relationships/image" Target="media/resume_FA_115.png"/><Relationship Id="rIdResume116" Type="http://schemas.openxmlformats.org/officeDocument/2006/relationships/image" Target="media/resume_FA_116.png"/><Relationship Id="rIdResume117" Type="http://schemas.openxmlformats.org/officeDocument/2006/relationships/image" Target="media/resume_FA_117.png"/><Relationship Id="rIdResume118" Type="http://schemas.openxmlformats.org/officeDocument/2006/relationships/image" Target="media/resume_FA_118.png"/><Relationship Id="rIdResume119" Type="http://schemas.openxmlformats.org/officeDocument/2006/relationships/image" Target="media/resume_FA_119.png"/><Relationship Id="rIdResume120" Type="http://schemas.openxmlformats.org/officeDocument/2006/relationships/image" Target="media/resume_FA_120.png"/><Relationship Id="rIdResume121" Type="http://schemas.openxmlformats.org/officeDocument/2006/relationships/image" Target="media/resume_FA_121.png"/><Relationship Id="rIdResume122" Type="http://schemas.openxmlformats.org/officeDocument/2006/relationships/image" Target="media/resume_FA_122.png"/><Relationship Id="rIdResume123" Type="http://schemas.openxmlformats.org/officeDocument/2006/relationships/image" Target="media/resume_FA_123.png"/><Relationship Id="rIdResume124" Type="http://schemas.openxmlformats.org/officeDocument/2006/relationships/image" Target="media/resume_FA_124.jpg"/><Relationship Id="rIdResume125" Type="http://schemas.openxmlformats.org/officeDocument/2006/relationships/image" Target="media/resume_FA_125.png"/><Relationship Id="rIdResume126" Type="http://schemas.openxmlformats.org/officeDocument/2006/relationships/image" Target="media/resume_FA_126.png"/><Relationship Id="rIdResume127" Type="http://schemas.openxmlformats.org/officeDocument/2006/relationships/image" Target="media/resume_FA_127.png"/><Relationship Id="rIdResume128" Type="http://schemas.openxmlformats.org/officeDocument/2006/relationships/image" Target="media/resume_FA_128.jpg"/><Relationship Id="rIdResume129" Type="http://schemas.openxmlformats.org/officeDocument/2006/relationships/image" Target="media/resume_FA_129.png"/><Relationship Id="rIdResume130" Type="http://schemas.openxmlformats.org/officeDocument/2006/relationships/image" Target="media/resume_FA_130.png"/><Relationship Id="rIdResume131" Type="http://schemas.openxmlformats.org/officeDocument/2006/relationships/image" Target="media/resume_FA_131.jpg"/><Relationship Id="rIdResume132" Type="http://schemas.openxmlformats.org/officeDocument/2006/relationships/image" Target="media/resume_FA_132.png"/><Relationship Id="rIdResume133" Type="http://schemas.openxmlformats.org/officeDocument/2006/relationships/image" Target="media/resume_FA_133.png"/><Relationship Id="rIdResume134" Type="http://schemas.openxmlformats.org/officeDocument/2006/relationships/image" Target="media/resume_FA_134.png"/><Relationship Id="rIdResume135" Type="http://schemas.openxmlformats.org/officeDocument/2006/relationships/image" Target="media/resume_FA_135.jpg"/><Relationship Id="rIdResume136" Type="http://schemas.openxmlformats.org/officeDocument/2006/relationships/image" Target="media/resume_FA_136.png"/><Relationship Id="rIdResume137" Type="http://schemas.openxmlformats.org/officeDocument/2006/relationships/image" Target="media/resume_FA_13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fa\AppData\Roaming\Microsoft\Templates\Simple%20professional%20resume.dotx" TargetMode="External"/></Relationships>
</file>

<file path=word/theme/theme1.xml><?xml version="1.0" encoding="utf-8"?>
<a:theme xmlns:a="http://schemas.openxmlformats.org/drawingml/2006/main" name="Office Theme">
  <a:themeElements>
    <a:clrScheme name="Custom 292">
      <a:dk1>
        <a:sysClr val="windowText" lastClr="000000"/>
      </a:dk1>
      <a:lt1>
        <a:sysClr val="window" lastClr="FFFFFF"/>
      </a:lt1>
      <a:dk2>
        <a:srgbClr val="C00000"/>
      </a:dk2>
      <a:lt2>
        <a:srgbClr val="E7E6E6"/>
      </a:lt2>
      <a:accent1>
        <a:srgbClr val="CCCCDA"/>
      </a:accent1>
      <a:accent2>
        <a:srgbClr val="C4B1CF"/>
      </a:accent2>
      <a:accent3>
        <a:srgbClr val="B9A773"/>
      </a:accent3>
      <a:accent4>
        <a:srgbClr val="B48A9E"/>
      </a:accent4>
      <a:accent5>
        <a:srgbClr val="11374F"/>
      </a:accent5>
      <a:accent6>
        <a:srgbClr val="7D8C68"/>
      </a:accent6>
      <a:hlink>
        <a:srgbClr val="0563C1"/>
      </a:hlink>
      <a:folHlink>
        <a:srgbClr val="C00000"/>
      </a:folHlink>
    </a:clrScheme>
    <a:fontScheme name="Custom 9">
      <a:majorFont>
        <a:latin typeface="Roboto Slab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MediaServiceKeyPoints xmlns="71af3243-3dd4-4a8d-8c0d-dd76da1f02a5" xsi:nil="true"/>
    <SharedWithUsers xmlns="16c05727-aa75-4e4a-9b5f-8a80a116589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098B2E7-CE2F-4340-8334-FDE2026ED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8642D-1FAD-4DF0-8BF1-1BD7A817F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194E5-51C0-4C07-BA30-915C753353B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0e9df3-be65-4c73-a93b-d1236ebd677e"/>
    <ds:schemaRef ds:uri="71af3243-3dd4-4a8d-8c0d-dd76da1f02a5"/>
    <ds:schemaRef ds:uri="16c05727-aa75-4e4a-9b5f-8a80a1165891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professional resume.dotx</Template>
  <TotalTime>127</TotalTime>
  <Pages>3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Norozian Azizi</dc:creator>
  <cp:keywords/>
  <dc:description/>
  <cp:lastModifiedBy>Fafa</cp:lastModifiedBy>
  <cp:revision>58</cp:revision>
  <dcterms:created xsi:type="dcterms:W3CDTF">2026-02-13T08:23:00Z</dcterms:created>
  <dcterms:modified xsi:type="dcterms:W3CDTF">2026-02-13T12:40:00Z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Order">
    <vt:r8>5357400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