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EAF9" w14:textId="0FD7AFF9" w:rsidR="002D0BA0" w:rsidRDefault="002837C6" w:rsidP="002D0BA0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1" layoutInCell="1" allowOverlap="1" wp14:anchorId="7D57D115" wp14:editId="26C8634A">
                <wp:simplePos x="0" y="0"/>
                <wp:positionH relativeFrom="page">
                  <wp:posOffset>259080</wp:posOffset>
                </wp:positionH>
                <wp:positionV relativeFrom="page">
                  <wp:posOffset>5654040</wp:posOffset>
                </wp:positionV>
                <wp:extent cx="1444625" cy="0"/>
                <wp:effectExtent l="0" t="0" r="0" b="0"/>
                <wp:wrapNone/>
                <wp:docPr id="1000" name="Straight Connector 5982838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0F076B" id="Straight Connector 598283856" o:spid="_x0000_s1026" alt="&quot;&quot;" style="position:absolute;z-index:2517145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.4pt,445.2pt" to="134.15pt,4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" strokecolor="#393737 [8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1" layoutInCell="1" allowOverlap="1" wp14:anchorId="73823EF7" wp14:editId="31305AE3">
                <wp:simplePos x="0" y="0"/>
                <wp:positionH relativeFrom="page">
                  <wp:posOffset>2451100</wp:posOffset>
                </wp:positionH>
                <wp:positionV relativeFrom="page">
                  <wp:posOffset>3184525</wp:posOffset>
                </wp:positionV>
                <wp:extent cx="5056505" cy="6492240"/>
                <wp:effectExtent l="0" t="0" r="0" b="3810"/>
                <wp:wrapSquare wrapText="bothSides"/>
                <wp:docPr id="100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6505" cy="6492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FEATURED EMBEDDED SYSTEM PROJECT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Cellular and IP Audio System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/ EC200U / W5500 / ESP-IDF / Android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custom board revisions integrating cellular, Wi-Fi, Ethernet, USB, OLED, power control and modem level translation. Developed call-state handling and bidirectional PCM/I2S audio, WebSocket and UDP transport, and G.711/Opus integration work.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Refactored Arduino firmware into ESP-IDF tasks and modules. Added queue and jitter-buffer diagnostics, reconnect handling, audio test modes and Python host tools for prototype investigation.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Developed the Android app with AI assistance using Kotlin and Jetpack Compose for multi-device control, calls and SMS. Personally developed the server communication protocols, data and message management, and telecommunications logic.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322831" cy="889562"/>
                                  <wp:docPr id="1002" name="Picture 1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voip-board-design.png"/>
                                          <pic:cNvPicPr/>
                                        </pic:nvPicPr>
                                        <pic:blipFill>
                                          <a:blip r:embed="rIdResume1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1" cy="88956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322832" cy="881888"/>
                                  <wp:docPr id="1003" name="Picture 2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1-board-perspective-4k.png"/>
                                          <pic:cNvPicPr/>
                                        </pic:nvPicPr>
                                        <pic:blipFill>
                                          <a:blip r:embed="rIdResume10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2" cy="88188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322832" cy="881888"/>
                                  <wp:docPr id="1004" name="Picture 3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2-board-top-4k.png"/>
                                          <pic:cNvPicPr/>
                                        </pic:nvPicPr>
                                        <pic:blipFill>
                                          <a:blip r:embed="rIdResume10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2" cy="88188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PCB CAD views: earlier V2.00 design and V2.01 perspective and top views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891205" cy="1691640"/>
                                  <wp:docPr id="1005" name="Picture 1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audio-ui-home.png"/>
                                          <pic:cNvPicPr/>
                                        </pic:nvPicPr>
                                        <pic:blipFill>
                                          <a:blip r:embed="rIdResume10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1205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6" name="Picture 2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4-dialer.png"/>
                                          <pic:cNvPicPr/>
                                        </pic:nvPicPr>
                                        <pic:blipFill>
                                          <a:blip r:embed="rIdResume10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7" name="Picture 3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5-messages.png"/>
                                          <pic:cNvPicPr/>
                                        </pic:nvPicPr>
                                        <pic:blipFill>
                                          <a:blip r:embed="rIdResume10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8" name="Picture 4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7-active-call.png"/>
                                          <pic:cNvPicPr/>
                                        </pic:nvPicPr>
                                        <pic:blipFill>
                                          <a:blip r:embed="rIdResume10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Android UI: device status, calls, messages and active call; demonstration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23EF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3pt;margin-top:250.75pt;width:398.15pt;height:511.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FEATURED EMBEDDED SYSTEM PROJECT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Cellular and IP Audio System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/ EC200U / W5500 / ESP-IDF / Android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custom board revisions integrating cellular, Wi-Fi, Ethernet, USB, OLED, power control and modem level translation. Developed call-state handling and bidirectional PCM/I2S audio, WebSocket and UDP transport, and G.711/Opus integration work.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Refactored Arduino firmware into ESP-IDF tasks and modules. Added queue and jitter-buffer diagnostics, reconnect handling, audio test modes and Python host tools for prototype investigation.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Developed the Android app with AI assistance using Kotlin and Jetpack Compose for multi-device control, calls and SMS. Personally developed the server communication protocols, data and message management, and telecommunications logic.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1" cy="889562"/>
                            <wp:docPr id="1009" name="Picture 1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voip-board-design.png"/>
                                    <pic:cNvPicPr/>
                                  </pic:nvPicPr>
                                  <pic:blipFill>
                                    <a:blip r:embed="rIdResume10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1" cy="88956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2" cy="881888"/>
                            <wp:docPr id="1010" name="Picture 2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1-board-perspective-4k.png"/>
                                    <pic:cNvPicPr/>
                                  </pic:nvPicPr>
                                  <pic:blipFill>
                                    <a:blip r:embed="rIdResume10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2" cy="88188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2" cy="881888"/>
                            <wp:docPr id="1011" name="Picture 3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2-board-top-4k.png"/>
                                    <pic:cNvPicPr/>
                                  </pic:nvPicPr>
                                  <pic:blipFill>
                                    <a:blip r:embed="rIdResume10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2" cy="88188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PCB CAD views: earlier V2.00 design and V2.01 perspective and top views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891205" cy="1691640"/>
                            <wp:docPr id="1012" name="Picture 1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audio-ui-home.png"/>
                                    <pic:cNvPicPr/>
                                  </pic:nvPicPr>
                                  <pic:blipFill>
                                    <a:blip r:embed="rIdResume1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1205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3" name="Picture 2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4-dialer.png"/>
                                    <pic:cNvPicPr/>
                                  </pic:nvPicPr>
                                  <pic:blipFill>
                                    <a:blip r:embed="rIdResume1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4" name="Picture 3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5-messages.png"/>
                                    <pic:cNvPicPr/>
                                  </pic:nvPicPr>
                                  <pic:blipFill>
                                    <a:blip r:embed="rIdResume1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5" name="Picture 4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7-active-call.png"/>
                                    <pic:cNvPicPr/>
                                  </pic:nvPicPr>
                                  <pic:blipFill>
                                    <a:blip r:embed="rIdResume1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Android UI: device status, calls, messages and active call; demonstration data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1" layoutInCell="1" allowOverlap="1" wp14:anchorId="01978171" wp14:editId="52482A2B">
                <wp:simplePos x="0" y="0"/>
                <wp:positionH relativeFrom="page">
                  <wp:posOffset>139065</wp:posOffset>
                </wp:positionH>
                <wp:positionV relativeFrom="page">
                  <wp:posOffset>3084195</wp:posOffset>
                </wp:positionV>
                <wp:extent cx="2016125" cy="2362200"/>
                <wp:effectExtent l="0" t="0" r="0" b="0"/>
                <wp:wrapSquare wrapText="bothSides"/>
                <wp:docPr id="10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2362200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lang w:val="en-US" w:bidi="fa-IR"/>
                              </w:rPr>
                              <w:t xml:space="preserve">EDUCATION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B.Sc. Biomedical Engineering</w:t>
                              <w:br/>
                              <w:t xml:space="preserve">Bioelectric Engineering</w:t>
                              <w:br/>
                              <w:t xml:space="preserve">Amirkabir University of Technology</w:t>
                              <w:br/>
                              <w:t xml:space="preserve">Graduated 2022</w:t>
                              <w:br/>
                              <w:t xml:space="preserve">GPA 16.52 /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78171" id="Text Box 6" o:spid="_x0000_s1027" type="#_x0000_t202" style="position:absolute;left:0;text-align:left;margin-left:10.95pt;margin-top:242.85pt;width:158.75pt;height:18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3"/>
                          <w:szCs w:val="23"/>
                          <w:lang w:val="en-US" w:bidi="fa-IR"/>
                        </w:rPr>
                        <w:t xml:space="preserve">EDUCATION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B.Sc. Biomedical Engineering</w:t>
                        <w:br/>
                        <w:t xml:space="preserve">Bioelectric Engineering</w:t>
                        <w:br/>
                        <w:t xml:space="preserve">Amirkabir University of Technology</w:t>
                        <w:br/>
                        <w:t xml:space="preserve">Graduated 2022</w:t>
                        <w:br/>
                        <w:t xml:space="preserve">GPA 16.52 / 20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1" layoutInCell="1" allowOverlap="1" wp14:anchorId="3225669C" wp14:editId="0AEAE0DD">
                <wp:simplePos x="0" y="0"/>
                <wp:positionH relativeFrom="page">
                  <wp:posOffset>213360</wp:posOffset>
                </wp:positionH>
                <wp:positionV relativeFrom="page">
                  <wp:posOffset>5867400</wp:posOffset>
                </wp:positionV>
                <wp:extent cx="1996440" cy="1051560"/>
                <wp:effectExtent l="0" t="0" r="0" b="0"/>
                <wp:wrapSquare wrapText="bothSides"/>
                <wp:docPr id="10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051560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lang w:val="en-US" w:bidi="fa-IR"/>
                              </w:rPr>
                              <w:t xml:space="preserve">EXPERIENCE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Current: independent</w:t>
                              <w:br/>
                              <w:t xml:space="preserve">project work</w:t>
                              <w:br/>
                              <w:t xml:space="preserve">Previously: WioTech R&amp;D</w:t>
                              <w:br/>
                              <w:t xml:space="preserve">3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669C" id="Text Box 11" o:spid="_x0000_s1028" type="#_x0000_t202" style="position:absolute;left:0;text-align:left;margin-left:16.8pt;margin-top:462pt;width:157.2pt;height:82.8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3"/>
                          <w:szCs w:val="23"/>
                          <w:lang w:val="en-US" w:bidi="fa-IR"/>
                        </w:rPr>
                        <w:t xml:space="preserve">EXPERIENCE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Current: independent</w:t>
                        <w:br/>
                        <w:t xml:space="preserve">project work</w:t>
                        <w:br/>
                        <w:t xml:space="preserve">Previously: WioTech R&amp;D</w:t>
                        <w:br/>
                        <w:t xml:space="preserve">3 years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1" layoutInCell="1" allowOverlap="1" wp14:anchorId="698CF97E" wp14:editId="18F00198">
                <wp:simplePos x="0" y="0"/>
                <wp:positionH relativeFrom="page">
                  <wp:posOffset>213360</wp:posOffset>
                </wp:positionH>
                <wp:positionV relativeFrom="margin">
                  <wp:posOffset>6842760</wp:posOffset>
                </wp:positionV>
                <wp:extent cx="2011680" cy="2303145"/>
                <wp:effectExtent l="0" t="0" r="0" b="1905"/>
                <wp:wrapSquare wrapText="bothSides"/>
                <wp:docPr id="1018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2303145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lang w:val="en-US" w:bidi="fa-IR"/>
                              </w:rPr>
                              <w:t xml:space="preserve">PROJECT FOCUS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Embedded firmware</w:t>
                              <w:br/>
                              <w:t xml:space="preserve">PCB and circuit design</w:t>
                              <w:br/>
                              <w:t xml:space="preserve">Cellular and IP audio</w:t>
                              <w:br/>
                              <w:t xml:space="preserve">Industrial control</w:t>
                              <w:br/>
                              <w:t xml:space="preserve">Battery power systems</w:t>
                              <w:br/>
                              <w:t xml:space="preserve"/>
                              <w:br/>
                              <w:t xml:space="preserve">PORTFOLIO</w:t>
                              <w:br/>
                              <w:t xml:space="preserve">lcenj.ir/about#portfolio</w:t>
                              <w:br/>
                              <w:t xml:space="preserve">github.com/mnazizi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CF97E" id="Text Box 199" o:spid="_x0000_s1029" type="#_x0000_t202" style="position:absolute;left:0;text-align:left;margin-left:16.8pt;margin-top:538.8pt;width:158.4pt;height:181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3"/>
                          <w:szCs w:val="23"/>
                          <w:lang w:val="en-US" w:bidi="fa-IR"/>
                        </w:rPr>
                        <w:t xml:space="preserve">PROJECT FOCUS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Embedded firmware</w:t>
                        <w:br/>
                        <w:t xml:space="preserve">PCB and circuit design</w:t>
                        <w:br/>
                        <w:t xml:space="preserve">Cellular and IP audio</w:t>
                        <w:br/>
                        <w:t xml:space="preserve">Industrial control</w:t>
                        <w:br/>
                        <w:t xml:space="preserve">Battery power systems</w:t>
                        <w:br/>
                        <w:t xml:space="preserve"/>
                        <w:br/>
                        <w:t xml:space="preserve">PORTFOLIO</w:t>
                        <w:br/>
                        <w:t xml:space="preserve">lcenj.ir/about#portfolio</w:t>
                        <w:br/>
                        <w:t xml:space="preserve">github.com/mnazizi</w:t>
                      </w:r>
                    </w:p>
                  </w:txbxContent>
                </v:textbox>
                <w10:wrap type="square" anchorx="page" anchory="margin"/>
                <w10:anchorlock/>
              </v:shape>
            </w:pict>
          </mc:Fallback>
        </mc:AlternateContent>
      </w:r>
      <w:r w:rsidR="0009650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1" layoutInCell="1" allowOverlap="1" wp14:anchorId="5A79BC6A" wp14:editId="60868FE3">
                <wp:simplePos x="0" y="0"/>
                <wp:positionH relativeFrom="page">
                  <wp:posOffset>259080</wp:posOffset>
                </wp:positionH>
                <wp:positionV relativeFrom="page">
                  <wp:posOffset>7062470</wp:posOffset>
                </wp:positionV>
                <wp:extent cx="1444625" cy="0"/>
                <wp:effectExtent l="0" t="0" r="0" b="0"/>
                <wp:wrapNone/>
                <wp:docPr id="1019" name="Straight Connector 20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9E2F1C" id="Straight Connector 200" o:spid="_x0000_s1026" alt="&quot;&quot;" style="position:absolute;z-index:2516971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.4pt,556.1pt" to="134.15pt,5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" strokecolor="#393737 [8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09650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4211D320" wp14:editId="00746202">
                <wp:simplePos x="0" y="0"/>
                <wp:positionH relativeFrom="page">
                  <wp:posOffset>237490</wp:posOffset>
                </wp:positionH>
                <wp:positionV relativeFrom="page">
                  <wp:posOffset>2993390</wp:posOffset>
                </wp:positionV>
                <wp:extent cx="1444625" cy="0"/>
                <wp:effectExtent l="0" t="0" r="0" b="0"/>
                <wp:wrapNone/>
                <wp:docPr id="1020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EDC8C3" id="Straight Connector 9" o:spid="_x0000_s1026" alt="&quot;&quot;" style="position:absolute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8.7pt,235.7pt" to="132.45pt,2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" strokecolor="#747070 [16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1" layoutInCell="1" allowOverlap="1" wp14:anchorId="293EC83D" wp14:editId="31B70FFC">
                <wp:simplePos x="0" y="0"/>
                <wp:positionH relativeFrom="page">
                  <wp:posOffset>350520</wp:posOffset>
                </wp:positionH>
                <wp:positionV relativeFrom="page">
                  <wp:posOffset>2072640</wp:posOffset>
                </wp:positionV>
                <wp:extent cx="1905000" cy="929640"/>
                <wp:effectExtent l="0" t="0" r="0" b="3810"/>
                <wp:wrapSquare wrapText="bothSides"/>
                <wp:docPr id="10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+98 930 897 4255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mohammadnorozianazizi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EC83D" id="Text Box 15" o:spid="_x0000_s1030" type="#_x0000_t202" style="position:absolute;left:0;text-align:left;margin-left:27.6pt;margin-top:163.2pt;width:150pt;height:73.2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+98 930 897 4255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mohammadnorozianazizi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@gmail.com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1" layoutInCell="1" allowOverlap="1" wp14:anchorId="24C8F830" wp14:editId="79472071">
                <wp:simplePos x="0" y="0"/>
                <wp:positionH relativeFrom="page">
                  <wp:posOffset>2464435</wp:posOffset>
                </wp:positionH>
                <wp:positionV relativeFrom="page">
                  <wp:posOffset>1732280</wp:posOffset>
                </wp:positionV>
                <wp:extent cx="4873625" cy="1449070"/>
                <wp:effectExtent l="0" t="0" r="0" b="0"/>
                <wp:wrapSquare wrapText="bothSides"/>
                <wp:docPr id="10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3625" cy="1449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PROFILE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Embedded Systems and Electronics Engineer working independently on client projects. Develop embedded products across circuit and PCB design, STM32 and ESP32 firmware, communication interfaces, hardware bring-up, and diagnostic software. Project experience spans cellular audio, industrial control, battery power systems, and connected devices.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8F830" id="Text Box 26" o:spid="_x0000_s1031" type="#_x0000_t202" style="position:absolute;left:0;text-align:left;margin-left:194.05pt;margin-top:136.4pt;width:383.75pt;height:114.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" filled="f" stroked="f">
                <v:textbox>
                  <w:txbxContent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PROFILE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Embedded Systems and Electronics Engineer working independently on client projects. Develop embedded products across circuit and PCB design, STM32 and ESP32 firmware, communication interfaces, hardware bring-up, and diagnostic software. Project experience spans cellular audio, industrial control, battery power systems, and connected devices.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1" layoutInCell="1" allowOverlap="1" wp14:anchorId="337F90FE" wp14:editId="56AB5DBF">
                <wp:simplePos x="0" y="0"/>
                <wp:positionH relativeFrom="page">
                  <wp:posOffset>220980</wp:posOffset>
                </wp:positionH>
                <wp:positionV relativeFrom="page">
                  <wp:posOffset>2141220</wp:posOffset>
                </wp:positionV>
                <wp:extent cx="182880" cy="476885"/>
                <wp:effectExtent l="0" t="0" r="7620" b="0"/>
                <wp:wrapSquare wrapText="bothSides"/>
                <wp:docPr id="1023" name="Group 18" descr="Contact info ico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476885"/>
                          <a:chOff x="0" y="0"/>
                          <a:chExt cx="184754" cy="475699"/>
                        </a:xfrm>
                      </wpg:grpSpPr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9" y="294724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6AB9C7" id="Group 18" o:spid="_x0000_s1026" alt="Contact info icons" style="position:absolute;margin-left:17.4pt;margin-top:168.6pt;width:14.4pt;height:37.55pt;z-index:251691008;mso-position-horizontal-relative:page;mso-position-vertical-relative:page;mso-width-relative:margin;mso-height-relative:margin" coordsize="184754,47569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7" o:spid="_x0000_s1027" type="#_x0000_t75" style="position:absolute;width:180975;height:180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">
                  <v:imagedata r:id="rId14" o:title=""/>
                </v:shape>
                <v:shape id="Graphic 12" o:spid="_x0000_s1028" type="#_x0000_t75" style="position:absolute;left:3779;top:294724;width:180975;height:180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">
                  <v:imagedata r:id="rId15" o:title=""/>
                </v:shape>
                <w10:wrap type="square" anchorx="page" anchory="page"/>
                <w10:anchorlock/>
              </v:group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1" layoutInCell="1" allowOverlap="1" wp14:anchorId="16516CE5" wp14:editId="509B256A">
                <wp:simplePos x="0" y="0"/>
                <wp:positionH relativeFrom="page">
                  <wp:posOffset>283210</wp:posOffset>
                </wp:positionH>
                <wp:positionV relativeFrom="page">
                  <wp:posOffset>1755775</wp:posOffset>
                </wp:positionV>
                <wp:extent cx="1856105" cy="347345"/>
                <wp:effectExtent l="0" t="0" r="0" b="0"/>
                <wp:wrapSquare wrapText="bothSides"/>
                <wp:docPr id="10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347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lang w:val="en-US" w:bidi="fa-IR"/>
                              </w:rPr>
                              <w:t xml:space="preserve">CONTACT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16CE5" id="Text Box 16" o:spid="_x0000_s1032" type="#_x0000_t202" style="position:absolute;left:0;text-align:left;margin-left:22.3pt;margin-top:138.25pt;width:146.15pt;height:27.3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3"/>
                          <w:szCs w:val="23"/>
                          <w:lang w:val="en-US" w:bidi="fa-IR"/>
                        </w:rPr>
                        <w:t xml:space="preserve">CONTACT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2B999C03" wp14:editId="3AB1CC91">
                <wp:simplePos x="0" y="0"/>
                <wp:positionH relativeFrom="page">
                  <wp:posOffset>2304415</wp:posOffset>
                </wp:positionH>
                <wp:positionV relativeFrom="page">
                  <wp:posOffset>1710055</wp:posOffset>
                </wp:positionV>
                <wp:extent cx="0" cy="7955280"/>
                <wp:effectExtent l="0" t="0" r="38100" b="26670"/>
                <wp:wrapNone/>
                <wp:docPr id="1025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552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12479" id="Straight Connector 3" o:spid="_x0000_s1026" alt="&quot;&quot;" style="position:absolute;z-index:2516869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81.45pt,134.65pt" to="181.45pt,7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" strokecolor="#747070 [16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2D0BA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1" layoutInCell="1" allowOverlap="1" wp14:anchorId="6D0F56EB" wp14:editId="00144BE8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7772400" cy="1490345"/>
                <wp:effectExtent l="0" t="0" r="0" b="0"/>
                <wp:wrapNone/>
                <wp:docPr id="102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49034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9D2AE" id="Rectangle 1" o:spid="_x0000_s1026" alt="&quot;&quot;" style="position:absolute;margin-left:560.8pt;margin-top:-36pt;width:612pt;height:117.35pt;z-index:-2516316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" fillcolor="#11374f [3208]" stroked="f" strokeweight="1pt">
                <w10:wrap anchorx="page"/>
                <w10:anchorlock/>
              </v:rect>
            </w:pict>
          </mc:Fallback>
        </mc:AlternateContent>
      </w:r>
    </w:p>
    <w:p w14:paraId="57103ACB" w14:textId="0E1C90F1" w:rsidR="00BF6860" w:rsidRPr="00992DE5" w:rsidRDefault="00BF6860" w:rsidP="00BF6860">
      <w:pPr>
        <w:pStyle w:val="Title"/>
        <w:spacing w:after="0"/>
        <w:rPr>
          <w:rFonts w:ascii="Vazirmatn Black" w:hAnsi="Vazirmatn Black" w:cs="Vazirmatn Black"/>
          <w:b/>
          <w:bCs/>
          <w:color w:val="FFFFCC"/>
          <w:sz w:val="26"/>
          <w:szCs w:val="26"/>
          <w:lang w:bidi="fa-IR"/>
        </w:rPr>
        <w:jc w:val="center"/>
      </w:pPr>
      <w:r w:rsidRPr="00992DE5">
        <w:rPr>
          <w:rFonts w:ascii="Vazirmatn Black" w:hAnsi="Vazirmatn Black" w:cs="Vazirmatn Black"/>
          <w:b/>
          <w:bCs/>
          <w:color w:val="FFFFCC"/>
          <w:sz w:val="26"/>
          <w:szCs w:val="26"/>
          <w:lang w:bidi="fa-IR"/>
        </w:rPr>
        <w:t>MOHAMMAD NOROZIAN AZIZI</w:t>
      </w:r>
      <w:r w:rsidR="0038118F" w:rsidRPr="00992DE5">
        <w:rPr>
          <w:rFonts w:ascii="Vazirmatn Black" w:hAnsi="Vazirmatn Black" w:cs="Vazirmatn Black"/>
          <w:b/>
          <w:bCs/>
          <w:color w:val="FFFFCC"/>
          <w:sz w:val="26"/>
          <w:szCs w:val="26"/>
          <w:lang w:bidi="fa-IR"/>
        </w:rPr>
        <w:t/>
      </w:r>
      <w:r w:rsidRPr="00992DE5">
        <w:rPr>
          <w:rFonts w:ascii="Vazirmatn Black" w:hAnsi="Vazirmatn Black" w:cs="Vazirmatn Black"/>
          <w:b/>
          <w:bCs/>
          <w:color w:val="FFFFCC"/>
          <w:sz w:val="26"/>
          <w:szCs w:val="26"/>
          <w:lang w:bidi="fa-IR"/>
        </w:rPr>
        <w:t/>
      </w:r>
    </w:p>
    <w:p w14:paraId="37DC0C65" w14:textId="77777777" w:rsidR="00F835C7" w:rsidRPr="00992DE5" w:rsidRDefault="00F835C7" w:rsidP="00F835C7">
      <w:pPr>
        <w:jc w:val="center"/>
        <w:rPr>
          <w:rFonts w:cs="Arial"/>
          <w:b/>
          <w:bCs/>
          <w:color w:val="CCFFCC"/>
          <w:sz w:val="24"/>
          <w:szCs w:val="28"/>
          <w:rtl/>
          <w:lang w:bidi="fa-IR"/>
        </w:rPr>
      </w:pPr>
      <w:r w:rsidRPr="00992DE5">
        <w:rPr>
          <w:rFonts w:cs="Arial"/>
          <w:b/>
          <w:bCs/>
          <w:color w:val="CCFFCC"/>
          <w:sz w:val="24"/>
          <w:szCs w:val="28"/>
        </w:rPr>
        <w:t>Embedded Systems and Electronics Engineer</w:t>
      </w:r>
    </w:p>
    <w:p w14:paraId="2608BA33" w14:textId="77777777" w:rsidR="00F835C7" w:rsidRPr="00F835C7" w:rsidRDefault="00F835C7" w:rsidP="00F835C7">
      <w:pPr>
        <w:bidi/>
        <w:rPr>
          <w:lang w:bidi="fa-IR"/>
        </w:rPr>
      </w:pPr>
    </w:p>
    <w:p w14:paraId="470C6E4D" w14:textId="68C1DDC3" w:rsidR="00F835C7" w:rsidRDefault="00F835C7" w:rsidP="00BF6860">
      <w:pPr>
        <w:jc w:val="center"/>
        <w:rPr>
          <w:rFonts w:cs="Arial"/>
          <w:b/>
          <w:bCs/>
          <w:sz w:val="24"/>
          <w:szCs w:val="28"/>
        </w:rPr>
      </w:pPr>
      <w:r>
        <w:rPr>
          <w:rFonts w:cs="Arial"/>
          <w:b/>
          <w:bCs/>
          <w:sz w:val="24"/>
          <w:szCs w:val="28"/>
        </w:rPr>
        <w:br w:type="page"/>
      </w:r>
    </w:p>
    <w:p w14:paraId="63746C96" w14:textId="332CCE45" w:rsidR="0038118F" w:rsidRPr="0038118F" w:rsidRDefault="00BD2BDF" w:rsidP="00BD2BDF">
      <w:pPr>
        <w:rPr>
          <w:rFonts w:cs="Arial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1" locked="1" layoutInCell="1" allowOverlap="1" wp14:anchorId="58F1EBA1" wp14:editId="7C012788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9144000"/>
                <wp:effectExtent l="0" t="0" r="0" b="0"/>
                <wp:wrapNone/>
                <wp:docPr id="1027" name="Text Box 1056830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AUDIO HARDWARE AND INDUSTRIAL CONTROL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SIP Audio Hardware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W5500 / PCM5102A / NS4165B / PoE / USB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schematics and PCB hardware for Ethernet audio, including a DAC, speaker amplifier and embedded controller interfaces. Developed PoE and USB power circuits with source selection and reviewed component footprints.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GIFT Display Controller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/ ILI9488 / 16-bit 8080 / USB-C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a custom TFT controller board with a 16-bit parallel bus, control signals, series termination, backlight connections, dedicated display supplies, power switching, USB-C protection, button and buzzer interfaces.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Dual MCU Lock and Switching Controller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STM32F030 · ESP32-S3 · MPU6050 · UART · ESP-IDF · Embedded web UI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Developed separate STM32 and ESP32 firmware for actuator control, voltage sensing, motion monitoring, timing automation, and a browser-based control panel.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Implemented AES-CCM authenticated UART commands with replay rejection, persistent boot epochs, fault handling, and versioned release and integration-test records.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Added five-minute voltage history, time zoom, pause and review, and CSV export. Verified all 8,120 retained records, including 4,059 valid readings and explicitly marked unavailable slots, against the exported CSV.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Smart Car Wash Controller and IO Boards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STM32G070 · ESP32 · FreeRTOS · UART and RS-485 · Altium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a board family covering central control, field IO, and operator panels, with isolated inputs and relay outputs for industrial equipment.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Developed STM32 peripheral and communication integration using UART DMA, RTOS tasks, I2C, and CRC support; integrated environmental monitoring and ESP32 connectivity.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694944" cy="868680"/>
                                  <wp:docPr id="1028" name="Picture 1" descr="carwash-ol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smart-carwash-controller-01.png"/>
                                          <pic:cNvPicPr/>
                                        </pic:nvPicPr>
                                        <pic:blipFill>
                                          <a:blip r:embed="rIdResume1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4944" cy="86868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Car wash IO board: existing portfolio image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29" name="Picture 1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controller-3d-final.png"/>
                                          <pic:cNvPicPr/>
                                        </pic:nvPicPr>
                                        <pic:blipFill>
                                          <a:blip r:embed="rIdResume1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30" name="Picture 2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io-3d-final.png"/>
                                          <pic:cNvPicPr/>
                                        </pic:nvPicPr>
                                        <pic:blipFill>
                                          <a:blip r:embed="rIdResume1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31" name="Picture 3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panel-3d-final.png"/>
                                          <pic:cNvPicPr/>
                                        </pic:nvPicPr>
                                        <pic:blipFill>
                                          <a:blip r:embed="rIdResume1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Controller, field IO and operator panel: renders from project STEP files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Four Channel LED PWM Controller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 · Arduino C++ · Wi-Fi web panel · NVS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Implemented four independent 5 kHz PWM outputs with programmable on and off intervals, brightness levels, and rise and fall transitions. Added a Persian web configuration panel and persistent settings.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EBA1" id="Text Box 1056830378" o:spid="_x0000_s1033" type="#_x0000_t202" style="position:absolute;left:0;text-align:left;margin-left:0;margin-top:3.65pt;width:540pt;height:868.6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AUDIO HARDWARE AND INDUSTRIAL CONTROL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SIP Audio Hardware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W5500 / PCM5102A / NS4165B / PoE / USB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schematics and PCB hardware for Ethernet audio, including a DAC, speaker amplifier and embedded controller interfaces. Developed PoE and USB power circuits with source selection and reviewed component footprints.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GIFT Display Controller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/ ILI9488 / 16-bit 8080 / USB-C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a custom TFT controller board with a 16-bit parallel bus, control signals, series termination, backlight connections, dedicated display supplies, power switching, USB-C protection, button and buzzer interfaces.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Dual MCU Lock and Switching Controller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STM32F030 · ESP32-S3 · MPU6050 · UART · ESP-IDF · Embedded web UI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Developed separate STM32 and ESP32 firmware for actuator control, voltage sensing, motion monitoring, timing automation, and a browser-based control panel.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Implemented AES-CCM authenticated UART commands with replay rejection, persistent boot epochs, fault handling, and versioned release and integration-test records.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Added five-minute voltage history, time zoom, pause and review, and CSV export. Verified all 8,120 retained records, including 4,059 valid readings and explicitly marked unavailable slots, against the exported CSV.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Smart Car Wash Controller and IO Boards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STM32G070 · ESP32 · FreeRTOS · UART and RS-485 · Altium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a board family covering central control, field IO, and operator panels, with isolated inputs and relay outputs for industrial equipment.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Developed STM32 peripheral and communication integration using UART DMA, RTOS tasks, I2C, and CRC support; integrated environmental monitoring and ESP32 connectivity.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694944" cy="868680"/>
                            <wp:docPr id="1032" name="Picture 1" descr="carwash-ol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smart-carwash-controller-01.png"/>
                                    <pic:cNvPicPr/>
                                  </pic:nvPicPr>
                                  <pic:blipFill>
                                    <a:blip r:embed="rIdResume1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4944" cy="86868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Car wash IO board: existing portfolio image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3" name="Picture 1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controller-3d-final.png"/>
                                    <pic:cNvPicPr/>
                                  </pic:nvPicPr>
                                  <pic:blipFill>
                                    <a:blip r:embed="rIdResume1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4" name="Picture 2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io-3d-final.png"/>
                                    <pic:cNvPicPr/>
                                  </pic:nvPicPr>
                                  <pic:blipFill>
                                    <a:blip r:embed="rIdResume1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5" name="Picture 3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panel-3d-final.png"/>
                                    <pic:cNvPicPr/>
                                  </pic:nvPicPr>
                                  <pic:blipFill>
                                    <a:blip r:embed="rIdResume1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Controller, field IO and operator panel: renders from project STEP files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Four Channel LED PWM Controller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 · Arduino C++ · Wi-Fi web panel · NVS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Implemented four independent 5 kHz PWM outputs with programmable on and off intervals, brightness levels, and rise and fall transitions. Added a Persian web configuration panel and persistent settings.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543576EB" w14:textId="77777777" w:rsidR="0038118F" w:rsidRPr="0038118F" w:rsidRDefault="0038118F" w:rsidP="0038118F">
      <w:pPr>
        <w:rPr>
          <w:rFonts w:cs="Arial"/>
          <w:sz w:val="24"/>
          <w:szCs w:val="28"/>
        </w:rPr>
      </w:pPr>
    </w:p>
    <w:p w14:paraId="41E5F139" w14:textId="4FAC2AC2" w:rsidR="00BD2BDF" w:rsidRDefault="00BD2BDF" w:rsidP="0038118F">
      <w:pPr>
        <w:rPr>
          <w:rFonts w:cs="Arial"/>
          <w:sz w:val="24"/>
          <w:szCs w:val="28"/>
        </w:rPr>
      </w:pPr>
    </w:p>
    <w:p w14:paraId="1AF12327" w14:textId="77777777" w:rsidR="00BD2BDF" w:rsidRDefault="00BD2BDF">
      <w:pPr>
        <w:spacing w:after="160"/>
        <w:jc w:val="left"/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  <w:br w:type="page"/>
      </w:r>
    </w:p>
    <w:p w14:paraId="3650AA90" w14:textId="504B414C" w:rsidR="0038118F" w:rsidRPr="0038118F" w:rsidRDefault="00BA3431" w:rsidP="0038118F">
      <w:pPr>
        <w:rPr>
          <w:rFonts w:cs="Arial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1" locked="1" layoutInCell="1" allowOverlap="1" wp14:anchorId="7214F079" wp14:editId="5902F014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8595360"/>
                <wp:effectExtent l="0" t="0" r="0" b="0"/>
                <wp:wrapNone/>
                <wp:docPr id="1036" name="Text Box 72599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POWER, SENSING AND EMBEDDED CONTROLLERS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Multiport Power Bank and Charging Hardware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STM32F030 · USB-C · IP5356 and IP5385 · BQ24610 · Altium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multiple power-bank hardware revisions covering battery charging, USB-C power interfaces, power conversion, switching, protection, and MCU supervision.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Worked on architectures using IP5356/IP5385 power-management devices and BQ24610 charging circuitry, including a 24 V hardware variant and associated STM32 project configurations.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2108499" cy="1024128"/>
                                  <wp:docPr id="1037" name="Picture 1" descr="power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smart-power-bank.png"/>
                                          <pic:cNvPicPr/>
                                        </pic:nvPicPr>
                                        <pic:blipFill>
                                          <a:blip r:embed="rIdResume1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499" cy="102412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536192" cy="1024128"/>
                                  <wp:docPr id="1038" name="Picture 2" descr="power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powerbank-v11-3d-final.png"/>
                                          <pic:cNvPicPr/>
                                        </pic:nvPicPr>
                                        <pic:blipFill>
                                          <a:blip r:embed="rIdResume1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192" cy="102412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Power bank: previous CAD image and a render of the V1.1 STEP model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Temperature Monitoring and Embedded Interfaces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 · Wireless modules · OLED and TFT · Altium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Designed hardware variants for wireless temperature logging and BLE modules. Worked on STM32 warmer-controller and display interfaces with temperature and time settings and sensor or overtemperature error states.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Developed additional circuit and interface designs for embedded power, relay cards with two to five channels, and STM32-based operator interfaces.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084488" cy="1078992"/>
                                  <wp:docPr id="1039" name="Picture 1" descr="temperature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9.jpg"/>
                                          <pic:cNvPicPr/>
                                        </pic:nvPicPr>
                                        <pic:blipFill>
                                          <a:blip r:embed="rIdResume1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4488" cy="10789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618488" cy="1078992"/>
                                  <wp:docPr id="1040" name="Picture 2" descr="temperature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temperature-logger-3d-final.png"/>
                                          <pic:cNvPicPr/>
                                        </pic:nvPicPr>
                                        <pic:blipFill>
                                          <a:blip r:embed="rIdResume1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488" cy="10789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Temperature logger: previous PCB view and Bluetooth hardware STEP model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Gate and Jack Controller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STM32F103 · FreeRTOS · RF input · Keypad · OLED · EEPROM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Developed the embedded control structure for a dual-motor gate system, with motor-control tasks, open and close states, keypad and remote input, display support, and persistent settings interfaces.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Motion Sensing and BLE Air Mouse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· MPU6050 · BLE HID · ESP-IDF · Python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Implemented inertial sensor acquisition, BLE HID pointer output, calibration, stored screen mapping, and recovery after temporary I2C sensor disconnection.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Built a Windows sensor dashboard with live plots and CSV capture. A saved hardware test recorded 600 samples at 50 Hz, with BLE connected throughout and 599 HID reports.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4F079" id="Text Box 725992766" o:spid="_x0000_s1034" type="#_x0000_t202" style="position:absolute;left:0;text-align:left;margin-left:0;margin-top:0;width:540pt;height:868.6pt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" filled="f" stroked="f">
                <v:textbox>
                  <w:txbxContent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POWER, SENSING AND EMBEDDED CONTROLLERS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Multiport Power Bank and Charging Hardware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STM32F030 · USB-C · IP5356 and IP5385 · BQ24610 · Altium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multiple power-bank hardware revisions covering battery charging, USB-C power interfaces, power conversion, switching, protection, and MCU supervision.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Worked on architectures using IP5356/IP5385 power-management devices and BQ24610 charging circuitry, including a 24 V hardware variant and associated STM32 project configurations.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108499" cy="1024128"/>
                            <wp:docPr id="1041" name="Picture 1" descr="power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smart-power-bank.png"/>
                                    <pic:cNvPicPr/>
                                  </pic:nvPicPr>
                                  <pic:blipFill>
                                    <a:blip r:embed="rIdResume1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8499" cy="102412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536192" cy="1024128"/>
                            <wp:docPr id="1042" name="Picture 2" descr="power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powerbank-v11-3d-final.png"/>
                                    <pic:cNvPicPr/>
                                  </pic:nvPicPr>
                                  <pic:blipFill>
                                    <a:blip r:embed="rIdResume1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192" cy="102412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Power bank: previous CAD image and a render of the V1.1 STEP model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Temperature Monitoring and Embedded Interfaces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 · Wireless modules · OLED and TFT · Altium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Designed hardware variants for wireless temperature logging and BLE modules. Worked on STM32 warmer-controller and display interfaces with temperature and time settings and sensor or overtemperature error states.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Developed additional circuit and interface designs for embedded power, relay cards with two to five channels, and STM32-based operator interfaces.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084488" cy="1078992"/>
                            <wp:docPr id="1043" name="Picture 1" descr="temperature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9.jpg"/>
                                    <pic:cNvPicPr/>
                                  </pic:nvPicPr>
                                  <pic:blipFill>
                                    <a:blip r:embed="rIdResume1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4488" cy="107899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618488" cy="1078992"/>
                            <wp:docPr id="1044" name="Picture 2" descr="temperature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temperature-logger-3d-final.png"/>
                                    <pic:cNvPicPr/>
                                  </pic:nvPicPr>
                                  <pic:blipFill>
                                    <a:blip r:embed="rIdResume1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488" cy="107899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Temperature logger: previous PCB view and Bluetooth hardware STEP model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Gate and Jack Controller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STM32F103 · FreeRTOS · RF input · Keypad · OLED · EEPROM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Developed the embedded control structure for a dual-motor gate system, with motor-control tasks, open and close states, keypad and remote input, display support, and persistent settings interfaces.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Motion Sensing and BLE Air Mouse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· MPU6050 · BLE HID · ESP-IDF · Python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Implemented inertial sensor acquisition, BLE HID pointer output, calibration, stored screen mapping, and recovery after temporary I2C sensor disconnection.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Built a Windows sensor dashboard with live plots and CSV capture. A saved hardware test recorded 600 samples at 50 Hz, with BLE connected throughout and 599 HID reports.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6F756B2C" w14:textId="77777777" w:rsidR="0038118F" w:rsidRPr="0038118F" w:rsidRDefault="0038118F" w:rsidP="0038118F">
      <w:pPr>
        <w:rPr>
          <w:rFonts w:cs="Arial"/>
          <w:sz w:val="24"/>
          <w:szCs w:val="28"/>
        </w:rPr>
      </w:pPr>
    </w:p>
    <w:p w14:paraId="625119D7" w14:textId="77777777" w:rsidR="0038118F" w:rsidRDefault="0038118F" w:rsidP="0038118F">
      <w:pPr>
        <w:rPr>
          <w:rFonts w:cs="Arial"/>
          <w:b/>
          <w:bCs/>
          <w:sz w:val="24"/>
          <w:szCs w:val="28"/>
        </w:rPr>
      </w:pPr>
    </w:p>
    <w:p w14:paraId="65C4663A" w14:textId="7BBCE824" w:rsidR="0038118F" w:rsidRDefault="0038118F" w:rsidP="0038118F">
      <w:pPr>
        <w:tabs>
          <w:tab w:val="left" w:pos="2160"/>
        </w:tabs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  <w:tab/>
      </w:r>
    </w:p>
    <w:p w14:paraId="62BD5A28" w14:textId="30EB67F4" w:rsidR="00BA3431" w:rsidRDefault="00113D37" w:rsidP="00113D37">
      <w:pPr>
        <w:tabs>
          <w:tab w:val="left" w:pos="1507"/>
        </w:tabs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  <w:tab/>
      </w:r>
    </w:p>
    <w:p w14:paraId="2865F94C" w14:textId="16D5C15A" w:rsidR="00113D37" w:rsidRPr="00113D37" w:rsidRDefault="002D061F" w:rsidP="005567C7">
      <w:pPr>
        <w:spacing w:after="160"/>
        <w:jc w:val="left"/>
        <w:rPr>
          <w:rFonts w:cs="Arial"/>
          <w:sz w:val="24"/>
          <w:szCs w:val="28"/>
        </w:rPr>
      </w:pPr>
      <w:r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1" locked="1" layoutInCell="1" allowOverlap="1" wp14:anchorId="5DB7C18F" wp14:editId="7F6CE42D">
                <wp:simplePos x="0" y="0"/>
                <wp:positionH relativeFrom="margin">
                  <wp:posOffset>-30480</wp:posOffset>
                </wp:positionH>
                <wp:positionV relativeFrom="margin">
                  <wp:posOffset>6995160</wp:posOffset>
                </wp:positionV>
                <wp:extent cx="6858000" cy="2011680"/>
                <wp:effectExtent l="0" t="0" r="0" b="0"/>
                <wp:wrapNone/>
                <wp:docPr id="1045" name="Text Box 148786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03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/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7C18F" id="Text Box 148786146" o:spid="_x0000_s1035" type="#_x0000_t202" style="position:absolute;margin-left:-2.4pt;margin-top:518.4pt;width:540pt;height:238.8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" filled="f" stroked="f">
                <v:textbox>
                  <w:txbxContent/>
                </v:textbox>
                <w10:wrap anchorx="margin" anchory="margin"/>
                <w10:anchorlock/>
              </v:shape>
            </w:pict>
          </mc:Fallback>
        </mc:AlternateContent>
      </w:r>
    </w:p>
    <w:p w14:paraId="470C6E4D" w14:textId="68C1DDC3" w:rsidR="00F835C7" w:rsidRDefault="00F835C7" w:rsidP="00BF6860">
      <w:pPr>
        <w:jc w:val="center"/>
        <w:rPr>
          <w:rFonts w:cs="Arial"/>
          <w:b/>
          <w:bCs/>
          <w:sz w:val="24"/>
          <w:szCs w:val="28"/>
        </w:rPr>
      </w:pPr>
      <w:r>
        <w:rPr>
          <w:rFonts w:cs="Arial"/>
          <w:b/>
          <w:bCs/>
          <w:sz w:val="24"/>
          <w:szCs w:val="28"/>
        </w:rPr>
        <w:br w:type="page"/>
      </w:r>
    </w:p>
    <w:p w14:paraId="63746C96" w14:textId="332CCE45" w:rsidR="0038118F" w:rsidRPr="0038118F" w:rsidRDefault="00BD2BDF" w:rsidP="00BD2BDF">
      <w:pPr>
        <w:rPr>
          <w:rFonts w:cs="Arial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1" locked="1" layoutInCell="1" allowOverlap="1" wp14:anchorId="58F1EBA1" wp14:editId="7C012788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8595360"/>
                <wp:effectExtent l="0" t="0" r="0" b="0"/>
                <wp:wrapNone/>
                <wp:docPr id="1046" name="Text Box 1056830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ADDITIONAL EMBEDDED HARDWARE PORTFOLIO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Additional PCB Design Portfolio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814388" cy="1828800"/>
                                  <wp:docPr id="1047" name="Picture 1" descr="legacy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7.png"/>
                                          <pic:cNvPicPr/>
                                        </pic:nvPicPr>
                                        <pic:blipFill>
                                          <a:blip r:embed="rIdResume1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4388" cy="182880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2698111" cy="1828800"/>
                                  <wp:docPr id="1048" name="Picture 2" descr="legacy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8.jpg"/>
                                          <pic:cNvPicPr/>
                                        </pic:nvPicPr>
                                        <pic:blipFill>
                                          <a:blip r:embed="rIdResume1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8111" cy="182880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Battery-power and power-conversion PCB designs</w:t>
                            </w:r>
                          </w:p>
                          <w:p>
                            <w:pPr>
                              <w:pStyle w:val="Heading3"/>
                              <w:keepNext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lang w:val="en-US" w:bidi="fa-IR"/>
                              </w:rPr>
                              <w:t xml:space="preserve">WioSmart and WioFind Hardware Portfolio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Embedded electronics hardware designs from my previous WioTech collaboration, illustrated with the corresponding project STEP models.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2468880" cy="1645920"/>
                                  <wp:docPr id="1049" name="Picture 1" descr="wio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wiosmart-i4-3d-final.png"/>
                                          <pic:cNvPicPr/>
                                        </pic:nvPicPr>
                                        <pic:blipFill>
                                          <a:blip r:embed="rIdResume1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8880" cy="16459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2468880" cy="1645920"/>
                                  <wp:docPr id="1050" name="Picture 2" descr="wio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wiofind-t1-3d-final.png"/>
                                          <pic:cNvPicPr/>
                                        </pic:nvPicPr>
                                        <pic:blipFill>
                                          <a:blip r:embed="rIdResume1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8880" cy="16459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16"/>
                                <w:szCs w:val="16"/>
                                <w:lang w:val="en-US" w:bidi="fa-IR"/>
                              </w:rPr>
                              <w:t xml:space="preserve">WioSmart I4 / WioFind T1</w:t>
                            </w:r>
                          </w:p>
                          <w:p>
                            <w:pPr>
                              <w:pStyle w:val="Heading2"/>
                              <w:keepNext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lang w:val="en-US" w:bidi="fa-IR"/>
                              </w:rPr>
                              <w:t xml:space="preserve">PROJECT DEMONSTRATED SKILLS</w:t>
                            </w:r>
                          </w:p>
                          <w:p>
                            <w:pPr>
                              <w:pStyle w:val="Normal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Calibri" w:hAnsi="Calibri" w:cs="Vazir"/>
                                <w:color w:val="374650"/>
                                <w:sz w:val="21"/>
                                <w:szCs w:val="21"/>
                                <w:lang w:val="en-US" w:bidi="fa-IR"/>
                              </w:rPr>
                              <w:t xml:space="preserve">Firmware: C/C++, STM32 HAL, ESP-IDF, Arduino, FreeRTOS, RTOS tasks and queues, interrupts, DMA, ADC, timers, PWM, persistent settings, firmware updates.</w:t>
                              <w:br/>
                              <w:t xml:space="preserve">Hardware: Altium Designer, schematics and PCB layout, component selection and footprints, power conversion and charging, protection, level shifting, Ethernet and audio interfaces.</w:t>
                              <w:br/>
                              <w:t xml:space="preserve">Connectivity: UART, SPI, I2C, RS-485, PCM/I2S, Wi-Fi, BLE HID, cellular modems, TCP/UDP, WebSocket.</w:t>
                              <w:br/>
                              <w:t xml:space="preserve">Engineering tools: Python diagnostics, CSV capture, serial logging, test reports, source and release organization.</w:t>
                              <w:br/>
                              <w:t xml:space="preserve">Mobile: AI-assisted Android development, Kotlin, Jetpack Compose; personally developed server protocols, data and telecommunications logic.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EBA1" id="Text Box 1056830378" o:spid="_x0000_s1033" type="#_x0000_t202" style="position:absolute;left:0;text-align:left;margin-left:0;margin-top:3.65pt;width:540pt;height:868.6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ADDITIONAL EMBEDDED HARDWARE PORTFOLIO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Additional PCB Design Portfolio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814388" cy="1828800"/>
                            <wp:docPr id="1051" name="Picture 1" descr="legacy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7.png"/>
                                    <pic:cNvPicPr/>
                                  </pic:nvPicPr>
                                  <pic:blipFill>
                                    <a:blip r:embed="rIdResume1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4388" cy="182880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698111" cy="1828800"/>
                            <wp:docPr id="1052" name="Picture 2" descr="legacy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8.jpg"/>
                                    <pic:cNvPicPr/>
                                  </pic:nvPicPr>
                                  <pic:blipFill>
                                    <a:blip r:embed="rIdResume1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8111" cy="182880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Battery-power and power-conversion PCB designs</w:t>
                      </w:r>
                    </w:p>
                    <w:p>
                      <w:pPr>
                        <w:pStyle w:val="Heading3"/>
                        <w:keepNext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2"/>
                          <w:szCs w:val="22"/>
                          <w:lang w:val="en-US" w:bidi="fa-IR"/>
                        </w:rPr>
                        <w:t xml:space="preserve">WioSmart and WioFind Hardware Portfolio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Embedded electronics hardware designs from my previous WioTech collaboration, illustrated with the corresponding project STEP models.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468880" cy="1645920"/>
                            <wp:docPr id="1053" name="Picture 1" descr="wio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wiosmart-i4-3d-final.png"/>
                                    <pic:cNvPicPr/>
                                  </pic:nvPicPr>
                                  <pic:blipFill>
                                    <a:blip r:embed="rIdResume1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8880" cy="16459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468880" cy="1645920"/>
                            <wp:docPr id="1054" name="Picture 2" descr="wio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wiofind-t1-3d-final.png"/>
                                    <pic:cNvPicPr/>
                                  </pic:nvPicPr>
                                  <pic:blipFill>
                                    <a:blip r:embed="rIdResume1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8880" cy="16459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Calibri" w:hAnsi="Calibri" w:cs="Vazir"/>
                          <w:color w:val="374650"/>
                          <w:sz w:val="16"/>
                          <w:szCs w:val="16"/>
                          <w:lang w:val="en-US" w:bidi="fa-IR"/>
                        </w:rPr>
                        <w:t xml:space="preserve">WioSmart I4 / WioFind T1</w:t>
                      </w:r>
                    </w:p>
                    <w:p>
                      <w:pPr>
                        <w:pStyle w:val="Heading2"/>
                        <w:keepNext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b/>
                          <w:bCs/>
                          <w:color w:val="143B4D"/>
                          <w:sz w:val="24"/>
                          <w:szCs w:val="24"/>
                          <w:lang w:val="en-US" w:bidi="fa-IR"/>
                        </w:rPr>
                        <w:t xml:space="preserve">PROJECT DEMONSTRATED SKILLS</w:t>
                      </w:r>
                    </w:p>
                    <w:p>
                      <w:pPr>
                        <w:pStyle w:val="Normal"/>
                        <w:spacing w:before="0" w:after="85" w:line="250" w:lineRule="auto"/>
                        <w:jc w:val="left"/>
                      </w:pPr>
                      <w:r>
                        <w:rPr>
                          <w:rFonts w:ascii="Calibri" w:hAnsi="Calibri" w:cs="Vazir"/>
                          <w:color w:val="374650"/>
                          <w:sz w:val="21"/>
                          <w:szCs w:val="21"/>
                          <w:lang w:val="en-US" w:bidi="fa-IR"/>
                        </w:rPr>
                        <w:t xml:space="preserve">Firmware: C/C++, STM32 HAL, ESP-IDF, Arduino, FreeRTOS, RTOS tasks and queues, interrupts, DMA, ADC, timers, PWM, persistent settings, firmware updates.</w:t>
                        <w:br/>
                        <w:t xml:space="preserve">Hardware: Altium Designer, schematics and PCB layout, component selection and footprints, power conversion and charging, protection, level shifting, Ethernet and audio interfaces.</w:t>
                        <w:br/>
                        <w:t xml:space="preserve">Connectivity: UART, SPI, I2C, RS-485, PCM/I2S, Wi-Fi, BLE HID, cellular modems, TCP/UDP, WebSocket.</w:t>
                        <w:br/>
                        <w:t xml:space="preserve">Engineering tools: Python diagnostics, CSV capture, serial logging, test reports, source and release organization.</w:t>
                        <w:br/>
                        <w:t xml:space="preserve">Mobile: AI-assisted Android development, Kotlin, Jetpack Compose; personally developed server protocols, data and telecommunications logic.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sectPr w:rsidR="00113D37" w:rsidRPr="00113D37" w:rsidSect="001D161B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9BA8" w14:textId="77777777" w:rsidR="00F72394" w:rsidRDefault="00F72394" w:rsidP="00BD2BDF">
      <w:pPr>
        <w:spacing w:line="240" w:lineRule="auto"/>
      </w:pPr>
      <w:r>
        <w:separator/>
      </w:r>
    </w:p>
  </w:endnote>
  <w:endnote w:type="continuationSeparator" w:id="0">
    <w:p w14:paraId="1B733AA8" w14:textId="77777777" w:rsidR="00F72394" w:rsidRDefault="00F72394" w:rsidP="00BD2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Vazirmatn Black">
    <w:panose1 w:val="00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EE6F" w14:textId="77777777" w:rsidR="00F72394" w:rsidRDefault="00F72394" w:rsidP="00BD2BDF">
      <w:pPr>
        <w:spacing w:line="240" w:lineRule="auto"/>
      </w:pPr>
      <w:r>
        <w:separator/>
      </w:r>
    </w:p>
  </w:footnote>
  <w:footnote w:type="continuationSeparator" w:id="0">
    <w:p w14:paraId="4E9320BD" w14:textId="77777777" w:rsidR="00F72394" w:rsidRDefault="00F72394" w:rsidP="00BD2B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4C5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87623"/>
    <w:multiLevelType w:val="hybridMultilevel"/>
    <w:tmpl w:val="3C282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636BB"/>
    <w:multiLevelType w:val="hybridMultilevel"/>
    <w:tmpl w:val="D8A4A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752C"/>
    <w:multiLevelType w:val="hybridMultilevel"/>
    <w:tmpl w:val="F2ECE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2F25"/>
    <w:multiLevelType w:val="hybridMultilevel"/>
    <w:tmpl w:val="9AB23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1253F"/>
    <w:multiLevelType w:val="hybridMultilevel"/>
    <w:tmpl w:val="F550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24736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130CFF"/>
    <w:multiLevelType w:val="hybridMultilevel"/>
    <w:tmpl w:val="962ED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27EF3"/>
    <w:multiLevelType w:val="hybridMultilevel"/>
    <w:tmpl w:val="79507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53AC0"/>
    <w:multiLevelType w:val="hybridMultilevel"/>
    <w:tmpl w:val="31DC5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504DA"/>
    <w:multiLevelType w:val="hybridMultilevel"/>
    <w:tmpl w:val="B9B60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003FD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ED6694D"/>
    <w:multiLevelType w:val="hybridMultilevel"/>
    <w:tmpl w:val="0AE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E0C57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2723ED3"/>
    <w:multiLevelType w:val="hybridMultilevel"/>
    <w:tmpl w:val="DA56C84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8783679">
    <w:abstractNumId w:val="6"/>
  </w:num>
  <w:num w:numId="2" w16cid:durableId="2011633803">
    <w:abstractNumId w:val="11"/>
  </w:num>
  <w:num w:numId="3" w16cid:durableId="121192578">
    <w:abstractNumId w:val="13"/>
  </w:num>
  <w:num w:numId="4" w16cid:durableId="416168857">
    <w:abstractNumId w:val="3"/>
  </w:num>
  <w:num w:numId="5" w16cid:durableId="178667121">
    <w:abstractNumId w:val="10"/>
  </w:num>
  <w:num w:numId="6" w16cid:durableId="1742874221">
    <w:abstractNumId w:val="0"/>
  </w:num>
  <w:num w:numId="7" w16cid:durableId="585304685">
    <w:abstractNumId w:val="4"/>
  </w:num>
  <w:num w:numId="8" w16cid:durableId="969868009">
    <w:abstractNumId w:val="9"/>
  </w:num>
  <w:num w:numId="9" w16cid:durableId="1728795551">
    <w:abstractNumId w:val="5"/>
  </w:num>
  <w:num w:numId="10" w16cid:durableId="1261454179">
    <w:abstractNumId w:val="1"/>
  </w:num>
  <w:num w:numId="11" w16cid:durableId="623460814">
    <w:abstractNumId w:val="7"/>
  </w:num>
  <w:num w:numId="12" w16cid:durableId="2134709314">
    <w:abstractNumId w:val="8"/>
  </w:num>
  <w:num w:numId="13" w16cid:durableId="738133371">
    <w:abstractNumId w:val="14"/>
  </w:num>
  <w:num w:numId="14" w16cid:durableId="381095959">
    <w:abstractNumId w:val="12"/>
  </w:num>
  <w:num w:numId="15" w16cid:durableId="605188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82"/>
    <w:rsid w:val="00015C7A"/>
    <w:rsid w:val="000359CF"/>
    <w:rsid w:val="000429E8"/>
    <w:rsid w:val="00043AD5"/>
    <w:rsid w:val="00096506"/>
    <w:rsid w:val="000A4262"/>
    <w:rsid w:val="000A5EA2"/>
    <w:rsid w:val="000B1793"/>
    <w:rsid w:val="000D0BAC"/>
    <w:rsid w:val="000E0532"/>
    <w:rsid w:val="00100C6B"/>
    <w:rsid w:val="001065C9"/>
    <w:rsid w:val="00113D37"/>
    <w:rsid w:val="00120E07"/>
    <w:rsid w:val="001D161B"/>
    <w:rsid w:val="00216876"/>
    <w:rsid w:val="00257458"/>
    <w:rsid w:val="00265361"/>
    <w:rsid w:val="00282FFF"/>
    <w:rsid w:val="002837C6"/>
    <w:rsid w:val="002C16E6"/>
    <w:rsid w:val="002C6EB2"/>
    <w:rsid w:val="002D061F"/>
    <w:rsid w:val="002D0BA0"/>
    <w:rsid w:val="002D1EB3"/>
    <w:rsid w:val="00327197"/>
    <w:rsid w:val="00330020"/>
    <w:rsid w:val="003671C5"/>
    <w:rsid w:val="00372A4F"/>
    <w:rsid w:val="0038118F"/>
    <w:rsid w:val="003F050D"/>
    <w:rsid w:val="003F41D5"/>
    <w:rsid w:val="004527BD"/>
    <w:rsid w:val="00470EA4"/>
    <w:rsid w:val="0047654C"/>
    <w:rsid w:val="00477EE5"/>
    <w:rsid w:val="004B79F8"/>
    <w:rsid w:val="004E5405"/>
    <w:rsid w:val="004F2C15"/>
    <w:rsid w:val="00523E2E"/>
    <w:rsid w:val="005302BA"/>
    <w:rsid w:val="005567C7"/>
    <w:rsid w:val="00570722"/>
    <w:rsid w:val="00570790"/>
    <w:rsid w:val="00572725"/>
    <w:rsid w:val="00590835"/>
    <w:rsid w:val="005933EA"/>
    <w:rsid w:val="005C5CAC"/>
    <w:rsid w:val="005D2774"/>
    <w:rsid w:val="005E1BA6"/>
    <w:rsid w:val="00643FA5"/>
    <w:rsid w:val="00652AF1"/>
    <w:rsid w:val="0069694E"/>
    <w:rsid w:val="006B29A0"/>
    <w:rsid w:val="006E482A"/>
    <w:rsid w:val="007244C7"/>
    <w:rsid w:val="00760A74"/>
    <w:rsid w:val="00762FC2"/>
    <w:rsid w:val="007818D2"/>
    <w:rsid w:val="007D286A"/>
    <w:rsid w:val="00801485"/>
    <w:rsid w:val="00817BE0"/>
    <w:rsid w:val="008312DB"/>
    <w:rsid w:val="00847D82"/>
    <w:rsid w:val="008646AE"/>
    <w:rsid w:val="00872B91"/>
    <w:rsid w:val="008C57C3"/>
    <w:rsid w:val="008C787F"/>
    <w:rsid w:val="008E5907"/>
    <w:rsid w:val="00905239"/>
    <w:rsid w:val="00915042"/>
    <w:rsid w:val="009362F6"/>
    <w:rsid w:val="00955A24"/>
    <w:rsid w:val="00963D91"/>
    <w:rsid w:val="0097186B"/>
    <w:rsid w:val="00992DE5"/>
    <w:rsid w:val="009C4E3C"/>
    <w:rsid w:val="009D38A0"/>
    <w:rsid w:val="00A250F3"/>
    <w:rsid w:val="00AF5421"/>
    <w:rsid w:val="00B05783"/>
    <w:rsid w:val="00B1674F"/>
    <w:rsid w:val="00B44F46"/>
    <w:rsid w:val="00B70004"/>
    <w:rsid w:val="00B84052"/>
    <w:rsid w:val="00BA3431"/>
    <w:rsid w:val="00BC00D3"/>
    <w:rsid w:val="00BD2BDF"/>
    <w:rsid w:val="00BF6860"/>
    <w:rsid w:val="00C202A5"/>
    <w:rsid w:val="00C24920"/>
    <w:rsid w:val="00C94C8B"/>
    <w:rsid w:val="00CB63FC"/>
    <w:rsid w:val="00D03747"/>
    <w:rsid w:val="00D10B0B"/>
    <w:rsid w:val="00D13A3E"/>
    <w:rsid w:val="00D21643"/>
    <w:rsid w:val="00D361E9"/>
    <w:rsid w:val="00D36F89"/>
    <w:rsid w:val="00D4477D"/>
    <w:rsid w:val="00D45E39"/>
    <w:rsid w:val="00D72BD6"/>
    <w:rsid w:val="00D76F32"/>
    <w:rsid w:val="00D82DDF"/>
    <w:rsid w:val="00D920AB"/>
    <w:rsid w:val="00DC7EB0"/>
    <w:rsid w:val="00DD131B"/>
    <w:rsid w:val="00DF39A3"/>
    <w:rsid w:val="00E25A02"/>
    <w:rsid w:val="00E724A0"/>
    <w:rsid w:val="00E81BDB"/>
    <w:rsid w:val="00E93DEA"/>
    <w:rsid w:val="00EA0337"/>
    <w:rsid w:val="00EB3841"/>
    <w:rsid w:val="00F50B2A"/>
    <w:rsid w:val="00F5194B"/>
    <w:rsid w:val="00F57595"/>
    <w:rsid w:val="00F72394"/>
    <w:rsid w:val="00F835C7"/>
    <w:rsid w:val="00F97A4C"/>
    <w:rsid w:val="00FD0E81"/>
    <w:rsid w:val="00FD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993DC"/>
  <w15:chartTrackingRefBased/>
  <w15:docId w15:val="{48528A10-3B19-49DF-8FF2-FB3FFD03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61F"/>
    <w:pPr>
      <w:spacing w:after="0"/>
      <w:jc w:val="both"/>
    </w:pPr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485"/>
    <w:pPr>
      <w:jc w:val="right"/>
      <w:outlineLvl w:val="0"/>
    </w:pPr>
    <w:rPr>
      <w:b/>
      <w:caps/>
      <w:color w:val="7F7F7F" w:themeColor="text1" w:themeTint="80"/>
      <w:spacing w:val="20"/>
      <w:kern w:val="48"/>
      <w:position w:val="9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B84052"/>
    <w:pPr>
      <w:outlineLvl w:val="1"/>
    </w:pPr>
    <w:rPr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84052"/>
    <w:pPr>
      <w:spacing w:after="160"/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qFormat/>
    <w:rsid w:val="00470EA4"/>
    <w:pPr>
      <w:spacing w:line="240" w:lineRule="auto"/>
      <w:ind w:left="720"/>
      <w:contextualSpacing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096506"/>
    <w:pPr>
      <w:spacing w:after="160"/>
      <w:jc w:val="center"/>
    </w:pPr>
    <w:rPr>
      <w:rFonts w:asciiTheme="majorHAnsi" w:hAnsiTheme="majorHAnsi" w:cstheme="minorBidi"/>
      <w:caps/>
      <w:color w:val="E3DBC7" w:themeColor="accent3" w:themeTint="66"/>
      <w:spacing w:val="80"/>
      <w:position w:val="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506"/>
    <w:rPr>
      <w:rFonts w:asciiTheme="majorHAnsi" w:hAnsiTheme="majorHAnsi"/>
      <w:caps/>
      <w:color w:val="E3DBC7" w:themeColor="accent3" w:themeTint="66"/>
      <w:spacing w:val="8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485"/>
    <w:pPr>
      <w:spacing w:after="160"/>
      <w:jc w:val="center"/>
    </w:pPr>
    <w:rPr>
      <w:b/>
      <w:caps/>
      <w:color w:val="E3DBC7" w:themeColor="accent3" w:themeTint="66"/>
      <w:spacing w:val="80"/>
      <w:position w:val="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01485"/>
    <w:rPr>
      <w:rFonts w:cs="Open Sans"/>
      <w:b/>
      <w:caps/>
      <w:color w:val="E3DBC7" w:themeColor="accent3" w:themeTint="66"/>
      <w:spacing w:val="8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01485"/>
    <w:rPr>
      <w:rFonts w:cs="Open Sans"/>
      <w:b/>
      <w:caps/>
      <w:color w:val="7F7F7F" w:themeColor="text1" w:themeTint="80"/>
      <w:spacing w:val="20"/>
      <w:kern w:val="48"/>
      <w:position w:val="9"/>
      <w:sz w:val="26"/>
      <w:szCs w:val="26"/>
      <w:lang w:val="en-US"/>
    </w:rPr>
  </w:style>
  <w:style w:type="paragraph" w:customStyle="1" w:styleId="Contactinfo">
    <w:name w:val="Contact info"/>
    <w:basedOn w:val="Normal"/>
    <w:qFormat/>
    <w:rsid w:val="00801485"/>
    <w:pPr>
      <w:spacing w:line="360" w:lineRule="auto"/>
      <w:jc w:val="right"/>
    </w:pPr>
    <w:rPr>
      <w:position w:val="0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84052"/>
    <w:rPr>
      <w:rFonts w:cs="Open Sans"/>
      <w:b/>
      <w:bCs/>
      <w:color w:val="767171" w:themeColor="background2" w:themeShade="80"/>
      <w:position w:val="8"/>
      <w:sz w:val="24"/>
      <w:szCs w:val="28"/>
      <w:lang w:val="en-US"/>
    </w:rPr>
  </w:style>
  <w:style w:type="paragraph" w:customStyle="1" w:styleId="Heading1Left">
    <w:name w:val="Heading 1 Left"/>
    <w:basedOn w:val="Heading1"/>
    <w:qFormat/>
    <w:rsid w:val="00096506"/>
    <w:pPr>
      <w:jc w:val="left"/>
    </w:pPr>
  </w:style>
  <w:style w:type="character" w:customStyle="1" w:styleId="Heading3Char">
    <w:name w:val="Heading 3 Char"/>
    <w:basedOn w:val="DefaultParagraphFont"/>
    <w:link w:val="Heading3"/>
    <w:uiPriority w:val="9"/>
    <w:rsid w:val="00B84052"/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ListBullet">
    <w:name w:val="List Bullet"/>
    <w:basedOn w:val="Normal"/>
    <w:uiPriority w:val="99"/>
    <w:rsid w:val="00B84052"/>
    <w:pPr>
      <w:numPr>
        <w:numId w:val="6"/>
      </w:numPr>
      <w:ind w:left="720"/>
      <w:contextualSpacing/>
    </w:pPr>
  </w:style>
  <w:style w:type="paragraph" w:customStyle="1" w:styleId="Normalright">
    <w:name w:val="Normal right"/>
    <w:basedOn w:val="Normal"/>
    <w:qFormat/>
    <w:rsid w:val="00B84052"/>
    <w:pPr>
      <w:jc w:val="right"/>
    </w:pPr>
  </w:style>
  <w:style w:type="paragraph" w:customStyle="1" w:styleId="Smallspace">
    <w:name w:val="Small space"/>
    <w:basedOn w:val="Normal"/>
    <w:qFormat/>
    <w:rsid w:val="00B84052"/>
    <w:pPr>
      <w:jc w:val="right"/>
    </w:pPr>
    <w:rPr>
      <w:sz w:val="6"/>
    </w:rPr>
  </w:style>
  <w:style w:type="character" w:styleId="Emphasis">
    <w:name w:val="Emphasis"/>
    <w:basedOn w:val="DefaultParagraphFont"/>
    <w:uiPriority w:val="20"/>
    <w:qFormat/>
    <w:rsid w:val="00B84052"/>
    <w:rPr>
      <w:b/>
      <w:i w:val="0"/>
      <w:iCs/>
    </w:rPr>
  </w:style>
  <w:style w:type="paragraph" w:styleId="Header">
    <w:name w:val="header"/>
    <w:basedOn w:val="Normal"/>
    <w:link w:val="HeaderChar"/>
    <w:uiPriority w:val="99"/>
    <w:semiHidden/>
    <w:rsid w:val="00BD2B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2BDF"/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2B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BDF"/>
    <w:rPr>
      <w:rFonts w:cs="Open Sans"/>
      <w:color w:val="767171" w:themeColor="background2" w:themeShade="80"/>
      <w:position w:val="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Resume100" Type="http://schemas.openxmlformats.org/officeDocument/2006/relationships/image" Target="media/resume_EN_100.png"/><Relationship Id="rIdResume101" Type="http://schemas.openxmlformats.org/officeDocument/2006/relationships/image" Target="media/resume_EN_101.png"/><Relationship Id="rIdResume102" Type="http://schemas.openxmlformats.org/officeDocument/2006/relationships/image" Target="media/resume_EN_102.png"/><Relationship Id="rIdResume103" Type="http://schemas.openxmlformats.org/officeDocument/2006/relationships/image" Target="media/resume_EN_103.png"/><Relationship Id="rIdResume104" Type="http://schemas.openxmlformats.org/officeDocument/2006/relationships/image" Target="media/resume_EN_104.png"/><Relationship Id="rIdResume105" Type="http://schemas.openxmlformats.org/officeDocument/2006/relationships/image" Target="media/resume_EN_105.png"/><Relationship Id="rIdResume106" Type="http://schemas.openxmlformats.org/officeDocument/2006/relationships/image" Target="media/resume_EN_106.png"/><Relationship Id="rIdResume107" Type="http://schemas.openxmlformats.org/officeDocument/2006/relationships/image" Target="media/resume_EN_107.png"/><Relationship Id="rIdResume108" Type="http://schemas.openxmlformats.org/officeDocument/2006/relationships/image" Target="media/resume_EN_108.png"/><Relationship Id="rIdResume109" Type="http://schemas.openxmlformats.org/officeDocument/2006/relationships/image" Target="media/resume_EN_109.png"/><Relationship Id="rIdResume110" Type="http://schemas.openxmlformats.org/officeDocument/2006/relationships/image" Target="media/resume_EN_110.png"/><Relationship Id="rIdResume111" Type="http://schemas.openxmlformats.org/officeDocument/2006/relationships/image" Target="media/resume_EN_111.png"/><Relationship Id="rIdResume112" Type="http://schemas.openxmlformats.org/officeDocument/2006/relationships/image" Target="media/resume_EN_112.png"/><Relationship Id="rIdResume113" Type="http://schemas.openxmlformats.org/officeDocument/2006/relationships/image" Target="media/resume_EN_113.png"/><Relationship Id="rIdResume114" Type="http://schemas.openxmlformats.org/officeDocument/2006/relationships/image" Target="media/resume_EN_114.png"/><Relationship Id="rIdResume115" Type="http://schemas.openxmlformats.org/officeDocument/2006/relationships/image" Target="media/resume_EN_115.png"/><Relationship Id="rIdResume116" Type="http://schemas.openxmlformats.org/officeDocument/2006/relationships/image" Target="media/resume_EN_116.png"/><Relationship Id="rIdResume117" Type="http://schemas.openxmlformats.org/officeDocument/2006/relationships/image" Target="media/resume_EN_117.png"/><Relationship Id="rIdResume118" Type="http://schemas.openxmlformats.org/officeDocument/2006/relationships/image" Target="media/resume_EN_118.png"/><Relationship Id="rIdResume119" Type="http://schemas.openxmlformats.org/officeDocument/2006/relationships/image" Target="media/resume_EN_119.png"/><Relationship Id="rIdResume120" Type="http://schemas.openxmlformats.org/officeDocument/2006/relationships/image" Target="media/resume_EN_120.png"/><Relationship Id="rIdResume121" Type="http://schemas.openxmlformats.org/officeDocument/2006/relationships/image" Target="media/resume_EN_121.png"/><Relationship Id="rIdResume122" Type="http://schemas.openxmlformats.org/officeDocument/2006/relationships/image" Target="media/resume_EN_122.png"/><Relationship Id="rIdResume123" Type="http://schemas.openxmlformats.org/officeDocument/2006/relationships/image" Target="media/resume_EN_123.png"/><Relationship Id="rIdResume124" Type="http://schemas.openxmlformats.org/officeDocument/2006/relationships/image" Target="media/resume_EN_124.jpg"/><Relationship Id="rIdResume125" Type="http://schemas.openxmlformats.org/officeDocument/2006/relationships/image" Target="media/resume_EN_125.png"/><Relationship Id="rIdResume126" Type="http://schemas.openxmlformats.org/officeDocument/2006/relationships/image" Target="media/resume_EN_126.png"/><Relationship Id="rIdResume127" Type="http://schemas.openxmlformats.org/officeDocument/2006/relationships/image" Target="media/resume_EN_127.png"/><Relationship Id="rIdResume128" Type="http://schemas.openxmlformats.org/officeDocument/2006/relationships/image" Target="media/resume_EN_128.jpg"/><Relationship Id="rIdResume129" Type="http://schemas.openxmlformats.org/officeDocument/2006/relationships/image" Target="media/resume_EN_129.png"/><Relationship Id="rIdResume130" Type="http://schemas.openxmlformats.org/officeDocument/2006/relationships/image" Target="media/resume_EN_130.png"/><Relationship Id="rIdResume131" Type="http://schemas.openxmlformats.org/officeDocument/2006/relationships/image" Target="media/resume_EN_131.jpg"/><Relationship Id="rIdResume132" Type="http://schemas.openxmlformats.org/officeDocument/2006/relationships/image" Target="media/resume_EN_132.png"/><Relationship Id="rIdResume133" Type="http://schemas.openxmlformats.org/officeDocument/2006/relationships/image" Target="media/resume_EN_133.png"/><Relationship Id="rIdResume134" Type="http://schemas.openxmlformats.org/officeDocument/2006/relationships/image" Target="media/resume_EN_134.png"/><Relationship Id="rIdResume135" Type="http://schemas.openxmlformats.org/officeDocument/2006/relationships/image" Target="media/resume_EN_135.jpg"/><Relationship Id="rIdResume136" Type="http://schemas.openxmlformats.org/officeDocument/2006/relationships/image" Target="media/resume_EN_136.png"/><Relationship Id="rIdResume137" Type="http://schemas.openxmlformats.org/officeDocument/2006/relationships/image" Target="media/resume_EN_13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fa\AppData\Roaming\Microsoft\Templates\Simple%20professional%20resume.dotx" TargetMode="External"/></Relationships>
</file>

<file path=word/theme/theme1.xml><?xml version="1.0" encoding="utf-8"?>
<a:theme xmlns:a="http://schemas.openxmlformats.org/drawingml/2006/main" name="Office Theme">
  <a:themeElements>
    <a:clrScheme name="Custom 292">
      <a:dk1>
        <a:sysClr val="windowText" lastClr="000000"/>
      </a:dk1>
      <a:lt1>
        <a:sysClr val="window" lastClr="FFFFFF"/>
      </a:lt1>
      <a:dk2>
        <a:srgbClr val="C00000"/>
      </a:dk2>
      <a:lt2>
        <a:srgbClr val="E7E6E6"/>
      </a:lt2>
      <a:accent1>
        <a:srgbClr val="CCCCDA"/>
      </a:accent1>
      <a:accent2>
        <a:srgbClr val="C4B1CF"/>
      </a:accent2>
      <a:accent3>
        <a:srgbClr val="B9A773"/>
      </a:accent3>
      <a:accent4>
        <a:srgbClr val="B48A9E"/>
      </a:accent4>
      <a:accent5>
        <a:srgbClr val="11374F"/>
      </a:accent5>
      <a:accent6>
        <a:srgbClr val="7D8C68"/>
      </a:accent6>
      <a:hlink>
        <a:srgbClr val="0563C1"/>
      </a:hlink>
      <a:folHlink>
        <a:srgbClr val="C00000"/>
      </a:folHlink>
    </a:clrScheme>
    <a:fontScheme name="Custom 9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MediaServiceKeyPoints xmlns="71af3243-3dd4-4a8d-8c0d-dd76da1f02a5" xsi:nil="true"/>
    <SharedWithUsers xmlns="16c05727-aa75-4e4a-9b5f-8a80a116589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098B2E7-CE2F-4340-8334-FDE2026ED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8642D-1FAD-4DF0-8BF1-1BD7A817F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194E5-51C0-4C07-BA30-915C753353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0e9df3-be65-4c73-a93b-d1236ebd677e"/>
    <ds:schemaRef ds:uri="71af3243-3dd4-4a8d-8c0d-dd76da1f02a5"/>
    <ds:schemaRef ds:uri="16c05727-aa75-4e4a-9b5f-8a80a1165891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professional resume.dotx</Template>
  <TotalTime>127</TotalTime>
  <Pages>3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Norozian Azizi</dc:creator>
  <cp:keywords/>
  <dc:description/>
  <cp:lastModifiedBy>Fafa</cp:lastModifiedBy>
  <cp:revision>58</cp:revision>
  <dcterms:created xsi:type="dcterms:W3CDTF">2026-02-13T08:23:00Z</dcterms:created>
  <dcterms:modified xsi:type="dcterms:W3CDTF">2026-02-13T12:40:00Z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Order">
    <vt:r8>5357400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